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tblpY="2566"/>
        <w:tblW w:w="8535" w:type="dxa"/>
        <w:tblLook w:val="04A0" w:firstRow="1" w:lastRow="0" w:firstColumn="1" w:lastColumn="0" w:noHBand="0" w:noVBand="1"/>
      </w:tblPr>
      <w:tblGrid>
        <w:gridCol w:w="2977"/>
        <w:gridCol w:w="794"/>
        <w:gridCol w:w="794"/>
        <w:gridCol w:w="794"/>
        <w:gridCol w:w="794"/>
        <w:gridCol w:w="794"/>
        <w:gridCol w:w="794"/>
        <w:gridCol w:w="794"/>
      </w:tblGrid>
      <w:tr w:rsidR="004D7A0A" w14:paraId="06D27FF9" w14:textId="77777777" w:rsidTr="004445BE">
        <w:trPr>
          <w:cantSplit/>
          <w:trHeight w:val="1833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DF59E9C" w14:textId="77777777" w:rsidR="004D7A0A" w:rsidRPr="004D7A0A" w:rsidRDefault="004D7A0A" w:rsidP="004D7A0A">
            <w:pPr>
              <w:rPr>
                <w:b/>
              </w:rPr>
            </w:pPr>
            <w:r w:rsidRPr="004D7A0A">
              <w:rPr>
                <w:b/>
              </w:rPr>
              <w:t>Board Members</w:t>
            </w: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32D29D84" w14:textId="77777777" w:rsidR="004D7A0A" w:rsidRDefault="004D7A0A" w:rsidP="004D7A0A">
            <w:pPr>
              <w:ind w:left="113"/>
            </w:pP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54F1986F" w14:textId="77777777" w:rsidR="004D7A0A" w:rsidRDefault="004D7A0A" w:rsidP="004D7A0A">
            <w:pPr>
              <w:ind w:left="113"/>
            </w:pP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5371BF1A" w14:textId="77777777" w:rsidR="004D7A0A" w:rsidRDefault="004D7A0A" w:rsidP="004D7A0A">
            <w:pPr>
              <w:ind w:left="113"/>
            </w:pP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4DBD2E0C" w14:textId="77777777" w:rsidR="004D7A0A" w:rsidRDefault="004D7A0A" w:rsidP="004D7A0A">
            <w:pPr>
              <w:ind w:left="113"/>
            </w:pP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6D9C67E2" w14:textId="77777777" w:rsidR="004D7A0A" w:rsidRPr="003C7625" w:rsidRDefault="004D7A0A" w:rsidP="004D7A0A">
            <w:pPr>
              <w:ind w:left="113"/>
              <w:rPr>
                <w:lang w:val="en-GB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244A4E07" w14:textId="77777777" w:rsidR="004D7A0A" w:rsidRPr="003C7625" w:rsidRDefault="004D7A0A" w:rsidP="004D7A0A">
            <w:pPr>
              <w:ind w:left="113"/>
              <w:rPr>
                <w:lang w:val="en-GB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textDirection w:val="tbRl"/>
          </w:tcPr>
          <w:p w14:paraId="51A01F02" w14:textId="77777777" w:rsidR="004D7A0A" w:rsidRPr="003C7625" w:rsidRDefault="004D7A0A" w:rsidP="004D7A0A">
            <w:pPr>
              <w:ind w:left="113"/>
              <w:rPr>
                <w:lang w:val="en-GB"/>
              </w:rPr>
            </w:pPr>
          </w:p>
        </w:tc>
      </w:tr>
      <w:tr w:rsidR="004D7A0A" w14:paraId="1AA30D89" w14:textId="77777777" w:rsidTr="004D7A0A">
        <w:trPr>
          <w:trHeight w:val="567"/>
        </w:trPr>
        <w:tc>
          <w:tcPr>
            <w:tcW w:w="2977" w:type="dxa"/>
          </w:tcPr>
          <w:p w14:paraId="54842AAE" w14:textId="77777777" w:rsidR="004D7A0A" w:rsidRDefault="004D7A0A" w:rsidP="004D7A0A">
            <w:r w:rsidRPr="003C7625">
              <w:rPr>
                <w:lang w:val="en-GB"/>
              </w:rPr>
              <w:t>Understanding Community Needs</w:t>
            </w:r>
          </w:p>
        </w:tc>
        <w:tc>
          <w:tcPr>
            <w:tcW w:w="794" w:type="dxa"/>
          </w:tcPr>
          <w:p w14:paraId="6D662A07" w14:textId="77777777" w:rsidR="004D7A0A" w:rsidRDefault="004D7A0A" w:rsidP="004D7A0A"/>
        </w:tc>
        <w:tc>
          <w:tcPr>
            <w:tcW w:w="794" w:type="dxa"/>
          </w:tcPr>
          <w:p w14:paraId="03674010" w14:textId="77777777" w:rsidR="004D7A0A" w:rsidRDefault="004D7A0A" w:rsidP="004D7A0A"/>
        </w:tc>
        <w:tc>
          <w:tcPr>
            <w:tcW w:w="794" w:type="dxa"/>
          </w:tcPr>
          <w:p w14:paraId="2B11607C" w14:textId="77777777" w:rsidR="004D7A0A" w:rsidRDefault="004D7A0A" w:rsidP="004D7A0A"/>
        </w:tc>
        <w:tc>
          <w:tcPr>
            <w:tcW w:w="794" w:type="dxa"/>
          </w:tcPr>
          <w:p w14:paraId="54AF3123" w14:textId="77777777" w:rsidR="004D7A0A" w:rsidRDefault="004D7A0A" w:rsidP="004D7A0A"/>
        </w:tc>
        <w:tc>
          <w:tcPr>
            <w:tcW w:w="794" w:type="dxa"/>
          </w:tcPr>
          <w:p w14:paraId="5FFCFF7A" w14:textId="77777777" w:rsidR="004D7A0A" w:rsidRDefault="004D7A0A" w:rsidP="004D7A0A"/>
        </w:tc>
        <w:tc>
          <w:tcPr>
            <w:tcW w:w="794" w:type="dxa"/>
          </w:tcPr>
          <w:p w14:paraId="07E1DD84" w14:textId="77777777" w:rsidR="004D7A0A" w:rsidRDefault="004D7A0A" w:rsidP="004D7A0A"/>
        </w:tc>
        <w:tc>
          <w:tcPr>
            <w:tcW w:w="794" w:type="dxa"/>
          </w:tcPr>
          <w:p w14:paraId="7EFBBD88" w14:textId="77777777" w:rsidR="004D7A0A" w:rsidRDefault="004D7A0A" w:rsidP="004D7A0A"/>
        </w:tc>
      </w:tr>
      <w:tr w:rsidR="004D7A0A" w14:paraId="411A954B" w14:textId="77777777" w:rsidTr="004D7A0A">
        <w:trPr>
          <w:trHeight w:val="567"/>
        </w:trPr>
        <w:tc>
          <w:tcPr>
            <w:tcW w:w="2977" w:type="dxa"/>
          </w:tcPr>
          <w:p w14:paraId="7C4AEF72" w14:textId="77777777" w:rsidR="004D7A0A" w:rsidRDefault="004D7A0A" w:rsidP="004D7A0A">
            <w:r>
              <w:rPr>
                <w:lang w:val="en-GB"/>
              </w:rPr>
              <w:t xml:space="preserve">Charity, </w:t>
            </w:r>
            <w:proofErr w:type="gramStart"/>
            <w:r>
              <w:rPr>
                <w:lang w:val="en-GB"/>
              </w:rPr>
              <w:t>Company</w:t>
            </w:r>
            <w:proofErr w:type="gramEnd"/>
            <w:r>
              <w:rPr>
                <w:lang w:val="en-GB"/>
              </w:rPr>
              <w:t xml:space="preserve"> and </w:t>
            </w:r>
            <w:r w:rsidRPr="008F0E7D">
              <w:rPr>
                <w:lang w:val="en-GB"/>
              </w:rPr>
              <w:t xml:space="preserve">Legal </w:t>
            </w:r>
            <w:r>
              <w:rPr>
                <w:lang w:val="en-GB"/>
              </w:rPr>
              <w:t>expertise</w:t>
            </w:r>
          </w:p>
        </w:tc>
        <w:tc>
          <w:tcPr>
            <w:tcW w:w="794" w:type="dxa"/>
          </w:tcPr>
          <w:p w14:paraId="61D0EED5" w14:textId="77777777" w:rsidR="004D7A0A" w:rsidRDefault="004D7A0A" w:rsidP="004D7A0A"/>
        </w:tc>
        <w:tc>
          <w:tcPr>
            <w:tcW w:w="794" w:type="dxa"/>
          </w:tcPr>
          <w:p w14:paraId="27675C7D" w14:textId="77777777" w:rsidR="004D7A0A" w:rsidRDefault="004D7A0A" w:rsidP="004D7A0A"/>
        </w:tc>
        <w:tc>
          <w:tcPr>
            <w:tcW w:w="794" w:type="dxa"/>
          </w:tcPr>
          <w:p w14:paraId="4353EB98" w14:textId="77777777" w:rsidR="004D7A0A" w:rsidRDefault="004D7A0A" w:rsidP="004D7A0A"/>
        </w:tc>
        <w:tc>
          <w:tcPr>
            <w:tcW w:w="794" w:type="dxa"/>
          </w:tcPr>
          <w:p w14:paraId="05820B4D" w14:textId="77777777" w:rsidR="004D7A0A" w:rsidRDefault="004D7A0A" w:rsidP="004D7A0A"/>
        </w:tc>
        <w:tc>
          <w:tcPr>
            <w:tcW w:w="794" w:type="dxa"/>
          </w:tcPr>
          <w:p w14:paraId="68F83DB8" w14:textId="77777777" w:rsidR="004D7A0A" w:rsidRDefault="004D7A0A" w:rsidP="004D7A0A"/>
        </w:tc>
        <w:tc>
          <w:tcPr>
            <w:tcW w:w="794" w:type="dxa"/>
          </w:tcPr>
          <w:p w14:paraId="1664B741" w14:textId="77777777" w:rsidR="004D7A0A" w:rsidRDefault="004D7A0A" w:rsidP="004D7A0A"/>
        </w:tc>
        <w:tc>
          <w:tcPr>
            <w:tcW w:w="794" w:type="dxa"/>
          </w:tcPr>
          <w:p w14:paraId="30D6F24F" w14:textId="77777777" w:rsidR="004D7A0A" w:rsidRDefault="004D7A0A" w:rsidP="004D7A0A"/>
        </w:tc>
      </w:tr>
      <w:tr w:rsidR="004D7A0A" w14:paraId="3A44C07C" w14:textId="77777777" w:rsidTr="004D7A0A">
        <w:trPr>
          <w:trHeight w:val="567"/>
        </w:trPr>
        <w:tc>
          <w:tcPr>
            <w:tcW w:w="2977" w:type="dxa"/>
          </w:tcPr>
          <w:p w14:paraId="33DE3ADC" w14:textId="77777777" w:rsidR="004D7A0A" w:rsidRDefault="004D7A0A" w:rsidP="004D7A0A">
            <w:r>
              <w:rPr>
                <w:lang w:val="en-GB"/>
              </w:rPr>
              <w:t xml:space="preserve">Human </w:t>
            </w:r>
            <w:r w:rsidRPr="003C7625">
              <w:rPr>
                <w:lang w:val="en-GB"/>
              </w:rPr>
              <w:t>R</w:t>
            </w:r>
            <w:r>
              <w:rPr>
                <w:lang w:val="en-GB"/>
              </w:rPr>
              <w:t>esources</w:t>
            </w:r>
          </w:p>
        </w:tc>
        <w:tc>
          <w:tcPr>
            <w:tcW w:w="794" w:type="dxa"/>
          </w:tcPr>
          <w:p w14:paraId="6F84D0E0" w14:textId="77777777" w:rsidR="004D7A0A" w:rsidRDefault="004D7A0A" w:rsidP="004D7A0A"/>
        </w:tc>
        <w:tc>
          <w:tcPr>
            <w:tcW w:w="794" w:type="dxa"/>
          </w:tcPr>
          <w:p w14:paraId="554E221A" w14:textId="77777777" w:rsidR="004D7A0A" w:rsidRDefault="004D7A0A" w:rsidP="004D7A0A"/>
        </w:tc>
        <w:tc>
          <w:tcPr>
            <w:tcW w:w="794" w:type="dxa"/>
          </w:tcPr>
          <w:p w14:paraId="317F1BAF" w14:textId="77777777" w:rsidR="004D7A0A" w:rsidRDefault="004D7A0A" w:rsidP="004D7A0A"/>
        </w:tc>
        <w:tc>
          <w:tcPr>
            <w:tcW w:w="794" w:type="dxa"/>
          </w:tcPr>
          <w:p w14:paraId="7455D30D" w14:textId="77777777" w:rsidR="004D7A0A" w:rsidRDefault="004D7A0A" w:rsidP="004D7A0A"/>
        </w:tc>
        <w:tc>
          <w:tcPr>
            <w:tcW w:w="794" w:type="dxa"/>
          </w:tcPr>
          <w:p w14:paraId="1B8E88B2" w14:textId="77777777" w:rsidR="004D7A0A" w:rsidRDefault="004D7A0A" w:rsidP="004D7A0A"/>
        </w:tc>
        <w:tc>
          <w:tcPr>
            <w:tcW w:w="794" w:type="dxa"/>
          </w:tcPr>
          <w:p w14:paraId="461EC897" w14:textId="77777777" w:rsidR="004D7A0A" w:rsidRDefault="004D7A0A" w:rsidP="004D7A0A"/>
        </w:tc>
        <w:tc>
          <w:tcPr>
            <w:tcW w:w="794" w:type="dxa"/>
          </w:tcPr>
          <w:p w14:paraId="26021DFA" w14:textId="77777777" w:rsidR="004D7A0A" w:rsidRDefault="004D7A0A" w:rsidP="004D7A0A"/>
        </w:tc>
      </w:tr>
      <w:tr w:rsidR="004D7A0A" w14:paraId="2794549D" w14:textId="77777777" w:rsidTr="004D7A0A">
        <w:trPr>
          <w:trHeight w:val="567"/>
        </w:trPr>
        <w:tc>
          <w:tcPr>
            <w:tcW w:w="2977" w:type="dxa"/>
          </w:tcPr>
          <w:p w14:paraId="7A992584" w14:textId="77777777" w:rsidR="004D7A0A" w:rsidRDefault="004D7A0A" w:rsidP="004D7A0A">
            <w:r>
              <w:rPr>
                <w:lang w:val="en-GB"/>
              </w:rPr>
              <w:t>F</w:t>
            </w:r>
            <w:r w:rsidRPr="003C7625">
              <w:rPr>
                <w:lang w:val="en-GB"/>
              </w:rPr>
              <w:t>undraising</w:t>
            </w:r>
            <w:r>
              <w:rPr>
                <w:lang w:val="en-GB"/>
              </w:rPr>
              <w:t>/Business Development</w:t>
            </w:r>
          </w:p>
        </w:tc>
        <w:tc>
          <w:tcPr>
            <w:tcW w:w="794" w:type="dxa"/>
          </w:tcPr>
          <w:p w14:paraId="60413C4D" w14:textId="77777777" w:rsidR="004D7A0A" w:rsidRDefault="004D7A0A" w:rsidP="004D7A0A"/>
        </w:tc>
        <w:tc>
          <w:tcPr>
            <w:tcW w:w="794" w:type="dxa"/>
          </w:tcPr>
          <w:p w14:paraId="41B33FD9" w14:textId="77777777" w:rsidR="004D7A0A" w:rsidRDefault="004D7A0A" w:rsidP="004D7A0A"/>
        </w:tc>
        <w:tc>
          <w:tcPr>
            <w:tcW w:w="794" w:type="dxa"/>
          </w:tcPr>
          <w:p w14:paraId="14A53490" w14:textId="77777777" w:rsidR="004D7A0A" w:rsidRDefault="004D7A0A" w:rsidP="004D7A0A"/>
        </w:tc>
        <w:tc>
          <w:tcPr>
            <w:tcW w:w="794" w:type="dxa"/>
          </w:tcPr>
          <w:p w14:paraId="20DE2BCA" w14:textId="77777777" w:rsidR="004D7A0A" w:rsidRDefault="004D7A0A" w:rsidP="004D7A0A"/>
        </w:tc>
        <w:tc>
          <w:tcPr>
            <w:tcW w:w="794" w:type="dxa"/>
          </w:tcPr>
          <w:p w14:paraId="0642B60F" w14:textId="77777777" w:rsidR="004D7A0A" w:rsidRDefault="004D7A0A" w:rsidP="004D7A0A"/>
        </w:tc>
        <w:tc>
          <w:tcPr>
            <w:tcW w:w="794" w:type="dxa"/>
          </w:tcPr>
          <w:p w14:paraId="484F107A" w14:textId="77777777" w:rsidR="004D7A0A" w:rsidRDefault="004D7A0A" w:rsidP="004D7A0A"/>
        </w:tc>
        <w:tc>
          <w:tcPr>
            <w:tcW w:w="794" w:type="dxa"/>
          </w:tcPr>
          <w:p w14:paraId="1C37E68C" w14:textId="77777777" w:rsidR="004D7A0A" w:rsidRDefault="004D7A0A" w:rsidP="004D7A0A"/>
        </w:tc>
      </w:tr>
      <w:tr w:rsidR="004D7A0A" w14:paraId="52552E86" w14:textId="77777777" w:rsidTr="004D7A0A">
        <w:trPr>
          <w:trHeight w:val="567"/>
        </w:trPr>
        <w:tc>
          <w:tcPr>
            <w:tcW w:w="2977" w:type="dxa"/>
          </w:tcPr>
          <w:p w14:paraId="007ED704" w14:textId="77777777" w:rsidR="004D7A0A" w:rsidRDefault="004D7A0A" w:rsidP="004D7A0A">
            <w:r>
              <w:rPr>
                <w:lang w:val="en-GB"/>
              </w:rPr>
              <w:t>Communications</w:t>
            </w:r>
          </w:p>
        </w:tc>
        <w:tc>
          <w:tcPr>
            <w:tcW w:w="794" w:type="dxa"/>
          </w:tcPr>
          <w:p w14:paraId="1D0B6EF9" w14:textId="77777777" w:rsidR="004D7A0A" w:rsidRDefault="004D7A0A" w:rsidP="004D7A0A"/>
        </w:tc>
        <w:tc>
          <w:tcPr>
            <w:tcW w:w="794" w:type="dxa"/>
          </w:tcPr>
          <w:p w14:paraId="5AAD1AFA" w14:textId="77777777" w:rsidR="004D7A0A" w:rsidRDefault="004D7A0A" w:rsidP="004D7A0A"/>
        </w:tc>
        <w:tc>
          <w:tcPr>
            <w:tcW w:w="794" w:type="dxa"/>
          </w:tcPr>
          <w:p w14:paraId="3DF0C9F7" w14:textId="77777777" w:rsidR="004D7A0A" w:rsidRDefault="004D7A0A" w:rsidP="004D7A0A"/>
        </w:tc>
        <w:tc>
          <w:tcPr>
            <w:tcW w:w="794" w:type="dxa"/>
          </w:tcPr>
          <w:p w14:paraId="5980E27E" w14:textId="77777777" w:rsidR="004D7A0A" w:rsidRDefault="004D7A0A" w:rsidP="004D7A0A"/>
        </w:tc>
        <w:tc>
          <w:tcPr>
            <w:tcW w:w="794" w:type="dxa"/>
          </w:tcPr>
          <w:p w14:paraId="407DECD7" w14:textId="77777777" w:rsidR="004D7A0A" w:rsidRDefault="004D7A0A" w:rsidP="004D7A0A"/>
        </w:tc>
        <w:tc>
          <w:tcPr>
            <w:tcW w:w="794" w:type="dxa"/>
          </w:tcPr>
          <w:p w14:paraId="39F3D19E" w14:textId="77777777" w:rsidR="004D7A0A" w:rsidRDefault="004D7A0A" w:rsidP="004D7A0A"/>
        </w:tc>
        <w:tc>
          <w:tcPr>
            <w:tcW w:w="794" w:type="dxa"/>
          </w:tcPr>
          <w:p w14:paraId="59BD683F" w14:textId="77777777" w:rsidR="004D7A0A" w:rsidRDefault="004D7A0A" w:rsidP="004D7A0A"/>
        </w:tc>
      </w:tr>
      <w:tr w:rsidR="004D7A0A" w14:paraId="1FCE3DE0" w14:textId="77777777" w:rsidTr="004D7A0A">
        <w:trPr>
          <w:trHeight w:val="567"/>
        </w:trPr>
        <w:tc>
          <w:tcPr>
            <w:tcW w:w="2977" w:type="dxa"/>
          </w:tcPr>
          <w:p w14:paraId="28E6AB44" w14:textId="77777777" w:rsidR="004D7A0A" w:rsidRDefault="004D7A0A" w:rsidP="004D7A0A">
            <w:r w:rsidRPr="003C7625">
              <w:rPr>
                <w:lang w:val="en-GB"/>
              </w:rPr>
              <w:t xml:space="preserve">Mission/Work of the </w:t>
            </w:r>
            <w:r>
              <w:rPr>
                <w:lang w:val="en-GB"/>
              </w:rPr>
              <w:t>Organisation</w:t>
            </w:r>
          </w:p>
        </w:tc>
        <w:tc>
          <w:tcPr>
            <w:tcW w:w="794" w:type="dxa"/>
          </w:tcPr>
          <w:p w14:paraId="3445085A" w14:textId="77777777" w:rsidR="004D7A0A" w:rsidRDefault="004D7A0A" w:rsidP="004D7A0A"/>
        </w:tc>
        <w:tc>
          <w:tcPr>
            <w:tcW w:w="794" w:type="dxa"/>
          </w:tcPr>
          <w:p w14:paraId="575E2475" w14:textId="77777777" w:rsidR="004D7A0A" w:rsidRDefault="004D7A0A" w:rsidP="004D7A0A"/>
        </w:tc>
        <w:tc>
          <w:tcPr>
            <w:tcW w:w="794" w:type="dxa"/>
          </w:tcPr>
          <w:p w14:paraId="51A98C72" w14:textId="77777777" w:rsidR="004D7A0A" w:rsidRDefault="004D7A0A" w:rsidP="004D7A0A"/>
        </w:tc>
        <w:tc>
          <w:tcPr>
            <w:tcW w:w="794" w:type="dxa"/>
          </w:tcPr>
          <w:p w14:paraId="707DD97D" w14:textId="77777777" w:rsidR="004D7A0A" w:rsidRDefault="004D7A0A" w:rsidP="004D7A0A"/>
        </w:tc>
        <w:tc>
          <w:tcPr>
            <w:tcW w:w="794" w:type="dxa"/>
          </w:tcPr>
          <w:p w14:paraId="270D75B7" w14:textId="77777777" w:rsidR="004D7A0A" w:rsidRDefault="004D7A0A" w:rsidP="004D7A0A"/>
        </w:tc>
        <w:tc>
          <w:tcPr>
            <w:tcW w:w="794" w:type="dxa"/>
          </w:tcPr>
          <w:p w14:paraId="4A69B722" w14:textId="77777777" w:rsidR="004D7A0A" w:rsidRDefault="004D7A0A" w:rsidP="004D7A0A"/>
        </w:tc>
        <w:tc>
          <w:tcPr>
            <w:tcW w:w="794" w:type="dxa"/>
          </w:tcPr>
          <w:p w14:paraId="54A38265" w14:textId="77777777" w:rsidR="004D7A0A" w:rsidRDefault="004D7A0A" w:rsidP="004D7A0A"/>
        </w:tc>
      </w:tr>
      <w:tr w:rsidR="004D7A0A" w14:paraId="662BFBAC" w14:textId="77777777" w:rsidTr="004D7A0A">
        <w:trPr>
          <w:trHeight w:val="567"/>
        </w:trPr>
        <w:tc>
          <w:tcPr>
            <w:tcW w:w="2977" w:type="dxa"/>
          </w:tcPr>
          <w:p w14:paraId="46288467" w14:textId="77777777" w:rsidR="004D7A0A" w:rsidRDefault="004D7A0A" w:rsidP="004D7A0A">
            <w:r w:rsidRPr="008F0E7D">
              <w:rPr>
                <w:lang w:val="en-GB"/>
              </w:rPr>
              <w:t>Finance – oversight, budgeting</w:t>
            </w:r>
          </w:p>
        </w:tc>
        <w:tc>
          <w:tcPr>
            <w:tcW w:w="794" w:type="dxa"/>
          </w:tcPr>
          <w:p w14:paraId="1B6C4EF1" w14:textId="77777777" w:rsidR="004D7A0A" w:rsidRDefault="004D7A0A" w:rsidP="004D7A0A"/>
        </w:tc>
        <w:tc>
          <w:tcPr>
            <w:tcW w:w="794" w:type="dxa"/>
          </w:tcPr>
          <w:p w14:paraId="251D4021" w14:textId="77777777" w:rsidR="004D7A0A" w:rsidRDefault="004D7A0A" w:rsidP="004D7A0A"/>
        </w:tc>
        <w:tc>
          <w:tcPr>
            <w:tcW w:w="794" w:type="dxa"/>
          </w:tcPr>
          <w:p w14:paraId="6E31FDE3" w14:textId="77777777" w:rsidR="004D7A0A" w:rsidRDefault="004D7A0A" w:rsidP="004D7A0A"/>
        </w:tc>
        <w:tc>
          <w:tcPr>
            <w:tcW w:w="794" w:type="dxa"/>
          </w:tcPr>
          <w:p w14:paraId="0EE5EDBF" w14:textId="77777777" w:rsidR="004D7A0A" w:rsidRDefault="004D7A0A" w:rsidP="004D7A0A"/>
        </w:tc>
        <w:tc>
          <w:tcPr>
            <w:tcW w:w="794" w:type="dxa"/>
          </w:tcPr>
          <w:p w14:paraId="25DE6AAA" w14:textId="77777777" w:rsidR="004D7A0A" w:rsidRDefault="004D7A0A" w:rsidP="004D7A0A"/>
        </w:tc>
        <w:tc>
          <w:tcPr>
            <w:tcW w:w="794" w:type="dxa"/>
          </w:tcPr>
          <w:p w14:paraId="60AED106" w14:textId="77777777" w:rsidR="004D7A0A" w:rsidRDefault="004D7A0A" w:rsidP="004D7A0A"/>
        </w:tc>
        <w:tc>
          <w:tcPr>
            <w:tcW w:w="794" w:type="dxa"/>
          </w:tcPr>
          <w:p w14:paraId="2D95C825" w14:textId="77777777" w:rsidR="004D7A0A" w:rsidRDefault="004D7A0A" w:rsidP="004D7A0A"/>
        </w:tc>
      </w:tr>
      <w:tr w:rsidR="004D7A0A" w14:paraId="5ED6DD1C" w14:textId="77777777" w:rsidTr="004D7A0A">
        <w:trPr>
          <w:trHeight w:val="567"/>
        </w:trPr>
        <w:tc>
          <w:tcPr>
            <w:tcW w:w="2977" w:type="dxa"/>
          </w:tcPr>
          <w:p w14:paraId="4062D338" w14:textId="77777777" w:rsidR="004D7A0A" w:rsidRDefault="004D7A0A" w:rsidP="004D7A0A">
            <w:r>
              <w:rPr>
                <w:lang w:val="en-GB"/>
              </w:rPr>
              <w:t>Visionary Thinking</w:t>
            </w:r>
          </w:p>
        </w:tc>
        <w:tc>
          <w:tcPr>
            <w:tcW w:w="794" w:type="dxa"/>
          </w:tcPr>
          <w:p w14:paraId="2A4DEE1A" w14:textId="77777777" w:rsidR="004D7A0A" w:rsidRDefault="004D7A0A" w:rsidP="004D7A0A"/>
        </w:tc>
        <w:tc>
          <w:tcPr>
            <w:tcW w:w="794" w:type="dxa"/>
          </w:tcPr>
          <w:p w14:paraId="0AB41E5C" w14:textId="77777777" w:rsidR="004D7A0A" w:rsidRDefault="004D7A0A" w:rsidP="004D7A0A"/>
        </w:tc>
        <w:tc>
          <w:tcPr>
            <w:tcW w:w="794" w:type="dxa"/>
          </w:tcPr>
          <w:p w14:paraId="3AFD6AC4" w14:textId="77777777" w:rsidR="004D7A0A" w:rsidRDefault="004D7A0A" w:rsidP="004D7A0A"/>
        </w:tc>
        <w:tc>
          <w:tcPr>
            <w:tcW w:w="794" w:type="dxa"/>
          </w:tcPr>
          <w:p w14:paraId="26F5B5A6" w14:textId="77777777" w:rsidR="004D7A0A" w:rsidRDefault="004D7A0A" w:rsidP="004D7A0A"/>
        </w:tc>
        <w:tc>
          <w:tcPr>
            <w:tcW w:w="794" w:type="dxa"/>
          </w:tcPr>
          <w:p w14:paraId="3B466FFB" w14:textId="77777777" w:rsidR="004D7A0A" w:rsidRDefault="004D7A0A" w:rsidP="004D7A0A"/>
        </w:tc>
        <w:tc>
          <w:tcPr>
            <w:tcW w:w="794" w:type="dxa"/>
          </w:tcPr>
          <w:p w14:paraId="1842BF63" w14:textId="77777777" w:rsidR="004D7A0A" w:rsidRDefault="004D7A0A" w:rsidP="004D7A0A"/>
        </w:tc>
        <w:tc>
          <w:tcPr>
            <w:tcW w:w="794" w:type="dxa"/>
          </w:tcPr>
          <w:p w14:paraId="53B4EC37" w14:textId="77777777" w:rsidR="004D7A0A" w:rsidRDefault="004D7A0A" w:rsidP="004D7A0A"/>
        </w:tc>
      </w:tr>
      <w:tr w:rsidR="004D7A0A" w14:paraId="66463FF7" w14:textId="77777777" w:rsidTr="004D7A0A">
        <w:trPr>
          <w:trHeight w:val="567"/>
        </w:trPr>
        <w:tc>
          <w:tcPr>
            <w:tcW w:w="2977" w:type="dxa"/>
          </w:tcPr>
          <w:p w14:paraId="73ED60EC" w14:textId="77777777" w:rsidR="004D7A0A" w:rsidRDefault="004D7A0A" w:rsidP="004D7A0A">
            <w:pPr>
              <w:rPr>
                <w:lang w:val="en-GB"/>
              </w:rPr>
            </w:pPr>
            <w:r>
              <w:rPr>
                <w:lang w:val="en-GB"/>
              </w:rPr>
              <w:t>Risk Management</w:t>
            </w:r>
          </w:p>
        </w:tc>
        <w:tc>
          <w:tcPr>
            <w:tcW w:w="794" w:type="dxa"/>
          </w:tcPr>
          <w:p w14:paraId="74AC3132" w14:textId="77777777" w:rsidR="004D7A0A" w:rsidRDefault="004D7A0A" w:rsidP="004D7A0A"/>
        </w:tc>
        <w:tc>
          <w:tcPr>
            <w:tcW w:w="794" w:type="dxa"/>
          </w:tcPr>
          <w:p w14:paraId="0CE847EC" w14:textId="77777777" w:rsidR="004D7A0A" w:rsidRDefault="004D7A0A" w:rsidP="004D7A0A"/>
        </w:tc>
        <w:tc>
          <w:tcPr>
            <w:tcW w:w="794" w:type="dxa"/>
          </w:tcPr>
          <w:p w14:paraId="461BECD8" w14:textId="77777777" w:rsidR="004D7A0A" w:rsidRDefault="004D7A0A" w:rsidP="004D7A0A"/>
        </w:tc>
        <w:tc>
          <w:tcPr>
            <w:tcW w:w="794" w:type="dxa"/>
          </w:tcPr>
          <w:p w14:paraId="3859F894" w14:textId="77777777" w:rsidR="004D7A0A" w:rsidRDefault="004D7A0A" w:rsidP="004D7A0A"/>
        </w:tc>
        <w:tc>
          <w:tcPr>
            <w:tcW w:w="794" w:type="dxa"/>
          </w:tcPr>
          <w:p w14:paraId="6EA224FF" w14:textId="77777777" w:rsidR="004D7A0A" w:rsidRDefault="004D7A0A" w:rsidP="004D7A0A"/>
        </w:tc>
        <w:tc>
          <w:tcPr>
            <w:tcW w:w="794" w:type="dxa"/>
          </w:tcPr>
          <w:p w14:paraId="5D7245AB" w14:textId="77777777" w:rsidR="004D7A0A" w:rsidRDefault="004D7A0A" w:rsidP="004D7A0A"/>
        </w:tc>
        <w:tc>
          <w:tcPr>
            <w:tcW w:w="794" w:type="dxa"/>
          </w:tcPr>
          <w:p w14:paraId="03E794DB" w14:textId="77777777" w:rsidR="004D7A0A" w:rsidRDefault="004D7A0A" w:rsidP="004D7A0A"/>
        </w:tc>
      </w:tr>
      <w:tr w:rsidR="004D7A0A" w14:paraId="520CB08B" w14:textId="77777777" w:rsidTr="004D7A0A">
        <w:trPr>
          <w:trHeight w:val="567"/>
        </w:trPr>
        <w:tc>
          <w:tcPr>
            <w:tcW w:w="2977" w:type="dxa"/>
          </w:tcPr>
          <w:p w14:paraId="3010DF97" w14:textId="77777777" w:rsidR="004D7A0A" w:rsidRDefault="004D7A0A" w:rsidP="004D7A0A">
            <w:pPr>
              <w:rPr>
                <w:lang w:val="en-GB"/>
              </w:rPr>
            </w:pPr>
            <w:r>
              <w:rPr>
                <w:lang w:val="en-GB"/>
              </w:rPr>
              <w:t>Policy Development</w:t>
            </w:r>
          </w:p>
        </w:tc>
        <w:tc>
          <w:tcPr>
            <w:tcW w:w="794" w:type="dxa"/>
          </w:tcPr>
          <w:p w14:paraId="125E7D2C" w14:textId="77777777" w:rsidR="004D7A0A" w:rsidRDefault="004D7A0A" w:rsidP="004D7A0A"/>
        </w:tc>
        <w:tc>
          <w:tcPr>
            <w:tcW w:w="794" w:type="dxa"/>
          </w:tcPr>
          <w:p w14:paraId="4DF4C83E" w14:textId="77777777" w:rsidR="004D7A0A" w:rsidRDefault="004D7A0A" w:rsidP="004D7A0A"/>
        </w:tc>
        <w:tc>
          <w:tcPr>
            <w:tcW w:w="794" w:type="dxa"/>
          </w:tcPr>
          <w:p w14:paraId="42B2C266" w14:textId="77777777" w:rsidR="004D7A0A" w:rsidRDefault="004D7A0A" w:rsidP="004D7A0A"/>
        </w:tc>
        <w:tc>
          <w:tcPr>
            <w:tcW w:w="794" w:type="dxa"/>
          </w:tcPr>
          <w:p w14:paraId="5ED88EA8" w14:textId="77777777" w:rsidR="004D7A0A" w:rsidRDefault="004D7A0A" w:rsidP="004D7A0A"/>
        </w:tc>
        <w:tc>
          <w:tcPr>
            <w:tcW w:w="794" w:type="dxa"/>
          </w:tcPr>
          <w:p w14:paraId="34E5A770" w14:textId="77777777" w:rsidR="004D7A0A" w:rsidRDefault="004D7A0A" w:rsidP="004D7A0A"/>
        </w:tc>
        <w:tc>
          <w:tcPr>
            <w:tcW w:w="794" w:type="dxa"/>
          </w:tcPr>
          <w:p w14:paraId="69553672" w14:textId="77777777" w:rsidR="004D7A0A" w:rsidRDefault="004D7A0A" w:rsidP="004D7A0A"/>
        </w:tc>
        <w:tc>
          <w:tcPr>
            <w:tcW w:w="794" w:type="dxa"/>
          </w:tcPr>
          <w:p w14:paraId="0516AD8D" w14:textId="77777777" w:rsidR="004D7A0A" w:rsidRDefault="004D7A0A" w:rsidP="004D7A0A"/>
        </w:tc>
      </w:tr>
      <w:tr w:rsidR="004D7A0A" w14:paraId="3002C725" w14:textId="77777777" w:rsidTr="004D7A0A">
        <w:trPr>
          <w:trHeight w:val="567"/>
        </w:trPr>
        <w:tc>
          <w:tcPr>
            <w:tcW w:w="2977" w:type="dxa"/>
          </w:tcPr>
          <w:p w14:paraId="4BDDB8C9" w14:textId="77777777" w:rsidR="004D7A0A" w:rsidRDefault="004D7A0A" w:rsidP="004D7A0A">
            <w:pPr>
              <w:rPr>
                <w:lang w:val="en-GB"/>
              </w:rPr>
            </w:pPr>
            <w:r>
              <w:rPr>
                <w:lang w:val="en-GB"/>
              </w:rPr>
              <w:t>Governance Frameworks</w:t>
            </w:r>
          </w:p>
        </w:tc>
        <w:tc>
          <w:tcPr>
            <w:tcW w:w="794" w:type="dxa"/>
          </w:tcPr>
          <w:p w14:paraId="1406CD44" w14:textId="77777777" w:rsidR="004D7A0A" w:rsidRDefault="004D7A0A" w:rsidP="004D7A0A"/>
        </w:tc>
        <w:tc>
          <w:tcPr>
            <w:tcW w:w="794" w:type="dxa"/>
          </w:tcPr>
          <w:p w14:paraId="63FD5FCD" w14:textId="77777777" w:rsidR="004D7A0A" w:rsidRDefault="004D7A0A" w:rsidP="004D7A0A"/>
        </w:tc>
        <w:tc>
          <w:tcPr>
            <w:tcW w:w="794" w:type="dxa"/>
          </w:tcPr>
          <w:p w14:paraId="0A511ADC" w14:textId="77777777" w:rsidR="004D7A0A" w:rsidRDefault="004D7A0A" w:rsidP="004D7A0A"/>
        </w:tc>
        <w:tc>
          <w:tcPr>
            <w:tcW w:w="794" w:type="dxa"/>
          </w:tcPr>
          <w:p w14:paraId="6480262A" w14:textId="77777777" w:rsidR="004D7A0A" w:rsidRDefault="004D7A0A" w:rsidP="004D7A0A"/>
        </w:tc>
        <w:tc>
          <w:tcPr>
            <w:tcW w:w="794" w:type="dxa"/>
          </w:tcPr>
          <w:p w14:paraId="2344F499" w14:textId="77777777" w:rsidR="004D7A0A" w:rsidRDefault="004D7A0A" w:rsidP="004D7A0A"/>
        </w:tc>
        <w:tc>
          <w:tcPr>
            <w:tcW w:w="794" w:type="dxa"/>
          </w:tcPr>
          <w:p w14:paraId="2768552B" w14:textId="77777777" w:rsidR="004D7A0A" w:rsidRDefault="004D7A0A" w:rsidP="004D7A0A"/>
        </w:tc>
        <w:tc>
          <w:tcPr>
            <w:tcW w:w="794" w:type="dxa"/>
          </w:tcPr>
          <w:p w14:paraId="68982650" w14:textId="77777777" w:rsidR="004D7A0A" w:rsidRDefault="004D7A0A" w:rsidP="004D7A0A"/>
        </w:tc>
      </w:tr>
      <w:tr w:rsidR="004445BE" w14:paraId="6D969198" w14:textId="77777777" w:rsidTr="004D7A0A">
        <w:trPr>
          <w:trHeight w:val="567"/>
        </w:trPr>
        <w:tc>
          <w:tcPr>
            <w:tcW w:w="2977" w:type="dxa"/>
          </w:tcPr>
          <w:p w14:paraId="759EA87C" w14:textId="77777777" w:rsidR="004445BE" w:rsidRDefault="004445BE" w:rsidP="004D7A0A">
            <w:pPr>
              <w:rPr>
                <w:lang w:val="en-GB"/>
              </w:rPr>
            </w:pPr>
          </w:p>
        </w:tc>
        <w:tc>
          <w:tcPr>
            <w:tcW w:w="794" w:type="dxa"/>
          </w:tcPr>
          <w:p w14:paraId="62B29947" w14:textId="77777777" w:rsidR="004445BE" w:rsidRDefault="004445BE" w:rsidP="004D7A0A"/>
        </w:tc>
        <w:tc>
          <w:tcPr>
            <w:tcW w:w="794" w:type="dxa"/>
          </w:tcPr>
          <w:p w14:paraId="78AF18EC" w14:textId="77777777" w:rsidR="004445BE" w:rsidRDefault="004445BE" w:rsidP="004D7A0A"/>
        </w:tc>
        <w:tc>
          <w:tcPr>
            <w:tcW w:w="794" w:type="dxa"/>
          </w:tcPr>
          <w:p w14:paraId="705C17A8" w14:textId="77777777" w:rsidR="004445BE" w:rsidRDefault="004445BE" w:rsidP="004D7A0A"/>
        </w:tc>
        <w:tc>
          <w:tcPr>
            <w:tcW w:w="794" w:type="dxa"/>
          </w:tcPr>
          <w:p w14:paraId="1804870A" w14:textId="77777777" w:rsidR="004445BE" w:rsidRDefault="004445BE" w:rsidP="004D7A0A"/>
        </w:tc>
        <w:tc>
          <w:tcPr>
            <w:tcW w:w="794" w:type="dxa"/>
          </w:tcPr>
          <w:p w14:paraId="00BD399E" w14:textId="77777777" w:rsidR="004445BE" w:rsidRDefault="004445BE" w:rsidP="004D7A0A"/>
        </w:tc>
        <w:tc>
          <w:tcPr>
            <w:tcW w:w="794" w:type="dxa"/>
          </w:tcPr>
          <w:p w14:paraId="7658119A" w14:textId="77777777" w:rsidR="004445BE" w:rsidRDefault="004445BE" w:rsidP="004D7A0A"/>
        </w:tc>
        <w:tc>
          <w:tcPr>
            <w:tcW w:w="794" w:type="dxa"/>
          </w:tcPr>
          <w:p w14:paraId="2BA82B6C" w14:textId="77777777" w:rsidR="004445BE" w:rsidRDefault="004445BE" w:rsidP="004D7A0A"/>
        </w:tc>
      </w:tr>
      <w:tr w:rsidR="004445BE" w14:paraId="3716692D" w14:textId="77777777" w:rsidTr="004D7A0A">
        <w:trPr>
          <w:trHeight w:val="567"/>
        </w:trPr>
        <w:tc>
          <w:tcPr>
            <w:tcW w:w="2977" w:type="dxa"/>
          </w:tcPr>
          <w:p w14:paraId="445C595F" w14:textId="77777777" w:rsidR="004445BE" w:rsidRDefault="004445BE" w:rsidP="004D7A0A">
            <w:pPr>
              <w:rPr>
                <w:lang w:val="en-GB"/>
              </w:rPr>
            </w:pPr>
          </w:p>
        </w:tc>
        <w:tc>
          <w:tcPr>
            <w:tcW w:w="794" w:type="dxa"/>
          </w:tcPr>
          <w:p w14:paraId="25DD73BF" w14:textId="77777777" w:rsidR="004445BE" w:rsidRDefault="004445BE" w:rsidP="004D7A0A"/>
        </w:tc>
        <w:tc>
          <w:tcPr>
            <w:tcW w:w="794" w:type="dxa"/>
          </w:tcPr>
          <w:p w14:paraId="3BAE1EE2" w14:textId="77777777" w:rsidR="004445BE" w:rsidRDefault="004445BE" w:rsidP="004D7A0A"/>
        </w:tc>
        <w:tc>
          <w:tcPr>
            <w:tcW w:w="794" w:type="dxa"/>
          </w:tcPr>
          <w:p w14:paraId="21E39C4B" w14:textId="77777777" w:rsidR="004445BE" w:rsidRDefault="004445BE" w:rsidP="004D7A0A"/>
        </w:tc>
        <w:tc>
          <w:tcPr>
            <w:tcW w:w="794" w:type="dxa"/>
          </w:tcPr>
          <w:p w14:paraId="33EFBB12" w14:textId="77777777" w:rsidR="004445BE" w:rsidRDefault="004445BE" w:rsidP="004D7A0A"/>
        </w:tc>
        <w:tc>
          <w:tcPr>
            <w:tcW w:w="794" w:type="dxa"/>
          </w:tcPr>
          <w:p w14:paraId="0EE86281" w14:textId="77777777" w:rsidR="004445BE" w:rsidRDefault="004445BE" w:rsidP="004D7A0A"/>
        </w:tc>
        <w:tc>
          <w:tcPr>
            <w:tcW w:w="794" w:type="dxa"/>
          </w:tcPr>
          <w:p w14:paraId="0417B4DA" w14:textId="77777777" w:rsidR="004445BE" w:rsidRDefault="004445BE" w:rsidP="004D7A0A"/>
        </w:tc>
        <w:tc>
          <w:tcPr>
            <w:tcW w:w="794" w:type="dxa"/>
          </w:tcPr>
          <w:p w14:paraId="1C81B556" w14:textId="77777777" w:rsidR="004445BE" w:rsidRDefault="004445BE" w:rsidP="004D7A0A"/>
        </w:tc>
      </w:tr>
      <w:tr w:rsidR="004445BE" w14:paraId="40A14795" w14:textId="77777777" w:rsidTr="004D7A0A">
        <w:trPr>
          <w:trHeight w:val="567"/>
        </w:trPr>
        <w:tc>
          <w:tcPr>
            <w:tcW w:w="2977" w:type="dxa"/>
          </w:tcPr>
          <w:p w14:paraId="71CDC161" w14:textId="77777777" w:rsidR="004445BE" w:rsidRDefault="004445BE" w:rsidP="004D7A0A">
            <w:pPr>
              <w:rPr>
                <w:lang w:val="en-GB"/>
              </w:rPr>
            </w:pPr>
          </w:p>
        </w:tc>
        <w:tc>
          <w:tcPr>
            <w:tcW w:w="794" w:type="dxa"/>
          </w:tcPr>
          <w:p w14:paraId="7D80A4DD" w14:textId="77777777" w:rsidR="004445BE" w:rsidRDefault="004445BE" w:rsidP="004D7A0A"/>
        </w:tc>
        <w:tc>
          <w:tcPr>
            <w:tcW w:w="794" w:type="dxa"/>
          </w:tcPr>
          <w:p w14:paraId="4B41B197" w14:textId="77777777" w:rsidR="004445BE" w:rsidRDefault="004445BE" w:rsidP="004D7A0A"/>
        </w:tc>
        <w:tc>
          <w:tcPr>
            <w:tcW w:w="794" w:type="dxa"/>
          </w:tcPr>
          <w:p w14:paraId="3246B8B6" w14:textId="77777777" w:rsidR="004445BE" w:rsidRDefault="004445BE" w:rsidP="004D7A0A"/>
        </w:tc>
        <w:tc>
          <w:tcPr>
            <w:tcW w:w="794" w:type="dxa"/>
          </w:tcPr>
          <w:p w14:paraId="5E28E333" w14:textId="77777777" w:rsidR="004445BE" w:rsidRDefault="004445BE" w:rsidP="004D7A0A"/>
        </w:tc>
        <w:tc>
          <w:tcPr>
            <w:tcW w:w="794" w:type="dxa"/>
          </w:tcPr>
          <w:p w14:paraId="61A1077F" w14:textId="77777777" w:rsidR="004445BE" w:rsidRDefault="004445BE" w:rsidP="004D7A0A"/>
        </w:tc>
        <w:tc>
          <w:tcPr>
            <w:tcW w:w="794" w:type="dxa"/>
          </w:tcPr>
          <w:p w14:paraId="79A98985" w14:textId="77777777" w:rsidR="004445BE" w:rsidRDefault="004445BE" w:rsidP="004D7A0A"/>
        </w:tc>
        <w:tc>
          <w:tcPr>
            <w:tcW w:w="794" w:type="dxa"/>
          </w:tcPr>
          <w:p w14:paraId="780DB337" w14:textId="77777777" w:rsidR="004445BE" w:rsidRDefault="004445BE" w:rsidP="004D7A0A"/>
        </w:tc>
      </w:tr>
    </w:tbl>
    <w:p w14:paraId="0643E9B0" w14:textId="77777777" w:rsidR="007206E3" w:rsidRPr="008F0E7D" w:rsidRDefault="008F0E7D" w:rsidP="00706BA6">
      <w:pPr>
        <w:rPr>
          <w:rFonts w:ascii="Century Gothic" w:hAnsi="Century Gothic"/>
          <w:b/>
          <w:sz w:val="32"/>
        </w:rPr>
      </w:pPr>
      <w:r w:rsidRPr="008F0E7D">
        <w:rPr>
          <w:rFonts w:ascii="Century Gothic" w:hAnsi="Century Gothic"/>
          <w:b/>
          <w:sz w:val="32"/>
        </w:rPr>
        <w:t>Board Skills Gap Analysis</w:t>
      </w:r>
    </w:p>
    <w:p w14:paraId="7668AE25" w14:textId="77777777" w:rsidR="008F0E7D" w:rsidRPr="008F0E7D" w:rsidRDefault="008F0E7D" w:rsidP="00706BA6">
      <w:pPr>
        <w:rPr>
          <w:b/>
        </w:rPr>
      </w:pPr>
      <w:r w:rsidRPr="008F0E7D">
        <w:rPr>
          <w:b/>
        </w:rPr>
        <w:t>Questions before you start…</w:t>
      </w:r>
    </w:p>
    <w:p w14:paraId="28EDBDE6" w14:textId="77777777" w:rsidR="008F0E7D" w:rsidRDefault="008F0E7D" w:rsidP="008F0E7D">
      <w:pPr>
        <w:pStyle w:val="ListParagraph"/>
        <w:numPr>
          <w:ilvl w:val="0"/>
          <w:numId w:val="14"/>
        </w:numPr>
      </w:pPr>
      <w:r>
        <w:t>What areas of expertise are important to your organisation?</w:t>
      </w:r>
    </w:p>
    <w:p w14:paraId="439AEF28" w14:textId="77777777" w:rsidR="008F0E7D" w:rsidRDefault="008F0E7D" w:rsidP="008F0E7D">
      <w:pPr>
        <w:pStyle w:val="ListParagraph"/>
        <w:numPr>
          <w:ilvl w:val="0"/>
          <w:numId w:val="14"/>
        </w:numPr>
      </w:pPr>
      <w:r>
        <w:t>What areas of expertise are important to have on your board?</w:t>
      </w:r>
    </w:p>
    <w:p w14:paraId="29D599C4" w14:textId="77777777" w:rsidR="008F0E7D" w:rsidRPr="008F0E7D" w:rsidRDefault="008F0E7D" w:rsidP="00706BA6">
      <w:pPr>
        <w:rPr>
          <w:b/>
        </w:rPr>
      </w:pPr>
      <w:r w:rsidRPr="008F0E7D">
        <w:rPr>
          <w:b/>
        </w:rPr>
        <w:t xml:space="preserve">Add these to the list </w:t>
      </w:r>
      <w:r w:rsidR="00B91F3C">
        <w:rPr>
          <w:b/>
        </w:rPr>
        <w:t>above</w:t>
      </w:r>
      <w:r w:rsidRPr="008F0E7D">
        <w:rPr>
          <w:b/>
        </w:rPr>
        <w:t xml:space="preserve">. </w:t>
      </w:r>
    </w:p>
    <w:p w14:paraId="0278AB94" w14:textId="77777777" w:rsidR="008F0E7D" w:rsidRDefault="008F0E7D" w:rsidP="00706BA6"/>
    <w:p w14:paraId="6A5B0928" w14:textId="77777777" w:rsidR="008F0E7D" w:rsidRPr="008F0E7D" w:rsidRDefault="008F0E7D" w:rsidP="00706BA6">
      <w:pPr>
        <w:rPr>
          <w:b/>
        </w:rPr>
      </w:pPr>
      <w:r w:rsidRPr="008F0E7D">
        <w:rPr>
          <w:b/>
        </w:rPr>
        <w:lastRenderedPageBreak/>
        <w:t>Questions after you have carried out your skills audit…</w:t>
      </w:r>
    </w:p>
    <w:p w14:paraId="417B2CCF" w14:textId="77777777" w:rsidR="008F0E7D" w:rsidRDefault="008F0E7D" w:rsidP="008F0E7D">
      <w:pPr>
        <w:pStyle w:val="ListParagraph"/>
        <w:numPr>
          <w:ilvl w:val="0"/>
          <w:numId w:val="15"/>
        </w:numPr>
      </w:pPr>
      <w:r>
        <w:t>Where are the gaps?</w:t>
      </w:r>
    </w:p>
    <w:p w14:paraId="2D72D38C" w14:textId="77777777" w:rsidR="008F0E7D" w:rsidRDefault="008F0E7D" w:rsidP="008F0E7D">
      <w:pPr>
        <w:pStyle w:val="ListParagraph"/>
        <w:numPr>
          <w:ilvl w:val="0"/>
          <w:numId w:val="15"/>
        </w:numPr>
      </w:pPr>
      <w:r>
        <w:t>Are some areas of expertise dominant and others less widely represented on your board?</w:t>
      </w:r>
    </w:p>
    <w:p w14:paraId="292A6D3D" w14:textId="77777777" w:rsidR="005849EC" w:rsidRDefault="005849EC" w:rsidP="005849EC"/>
    <w:p w14:paraId="5BAD8CA8" w14:textId="77777777" w:rsidR="004445BE" w:rsidRDefault="004445BE" w:rsidP="005849EC">
      <w:pPr>
        <w:rPr>
          <w:rFonts w:ascii="Century Gothic" w:hAnsi="Century Gothic"/>
          <w:b/>
          <w:sz w:val="32"/>
        </w:rPr>
      </w:pPr>
    </w:p>
    <w:p w14:paraId="2BF9FE85" w14:textId="77777777" w:rsidR="004445BE" w:rsidRDefault="004445BE" w:rsidP="005849EC">
      <w:pPr>
        <w:rPr>
          <w:rFonts w:ascii="Century Gothic" w:hAnsi="Century Gothic"/>
          <w:b/>
          <w:sz w:val="32"/>
        </w:rPr>
      </w:pPr>
    </w:p>
    <w:p w14:paraId="30A606F7" w14:textId="77777777" w:rsidR="005849EC" w:rsidRDefault="005849EC" w:rsidP="005849EC">
      <w:pPr>
        <w:rPr>
          <w:rFonts w:ascii="Century Gothic" w:hAnsi="Century Gothic"/>
          <w:b/>
          <w:sz w:val="32"/>
        </w:rPr>
      </w:pPr>
      <w:r w:rsidRPr="005849EC">
        <w:rPr>
          <w:rFonts w:ascii="Century Gothic" w:hAnsi="Century Gothic"/>
          <w:b/>
          <w:sz w:val="32"/>
        </w:rPr>
        <w:t>Diversity on your Board</w:t>
      </w:r>
    </w:p>
    <w:p w14:paraId="6C65F29E" w14:textId="77777777" w:rsidR="009B487F" w:rsidRDefault="009B487F" w:rsidP="005849EC">
      <w:r>
        <w:t xml:space="preserve">Have an open discussion about diversity on your board. </w:t>
      </w:r>
    </w:p>
    <w:p w14:paraId="1E197CC7" w14:textId="77777777" w:rsidR="009B487F" w:rsidRPr="009B487F" w:rsidRDefault="009B487F" w:rsidP="004445BE">
      <w:pPr>
        <w:spacing w:line="360" w:lineRule="auto"/>
        <w:rPr>
          <w:b/>
        </w:rPr>
      </w:pPr>
      <w:r w:rsidRPr="009B487F">
        <w:rPr>
          <w:b/>
        </w:rPr>
        <w:t>Some questions to think about…</w:t>
      </w:r>
    </w:p>
    <w:p w14:paraId="52D4AEFD" w14:textId="77777777" w:rsidR="004445BE" w:rsidRPr="004445BE" w:rsidRDefault="00E84C63" w:rsidP="004445BE">
      <w:pPr>
        <w:pStyle w:val="ListParagraph"/>
        <w:numPr>
          <w:ilvl w:val="0"/>
          <w:numId w:val="18"/>
        </w:numPr>
        <w:spacing w:line="360" w:lineRule="auto"/>
        <w:rPr>
          <w:lang w:val="en-GB"/>
        </w:rPr>
      </w:pPr>
      <w:r w:rsidRPr="00E84C63">
        <w:t xml:space="preserve">Do we have </w:t>
      </w:r>
      <w:r w:rsidR="004445BE">
        <w:t>different</w:t>
      </w:r>
      <w:r w:rsidRPr="00E84C63">
        <w:t xml:space="preserve"> perspectives on our board?</w:t>
      </w:r>
    </w:p>
    <w:p w14:paraId="444A11CD" w14:textId="77777777" w:rsidR="009B487F" w:rsidRDefault="009B487F" w:rsidP="004445BE">
      <w:pPr>
        <w:pStyle w:val="ListParagraph"/>
        <w:numPr>
          <w:ilvl w:val="0"/>
          <w:numId w:val="18"/>
        </w:numPr>
        <w:spacing w:line="360" w:lineRule="auto"/>
      </w:pPr>
      <w:r>
        <w:t>What are the barriers for someone from a different</w:t>
      </w:r>
      <w:r w:rsidR="004445BE">
        <w:t xml:space="preserve"> background joining your board? </w:t>
      </w:r>
      <w:r>
        <w:t xml:space="preserve">What could </w:t>
      </w:r>
      <w:r w:rsidR="003C153A">
        <w:t>we</w:t>
      </w:r>
      <w:r>
        <w:t xml:space="preserve"> do to remove those barriers?</w:t>
      </w:r>
    </w:p>
    <w:p w14:paraId="6899C2E8" w14:textId="77777777" w:rsidR="00F83D69" w:rsidRPr="004445BE" w:rsidRDefault="00F83D69" w:rsidP="004445BE">
      <w:pPr>
        <w:pStyle w:val="ListParagraph"/>
        <w:numPr>
          <w:ilvl w:val="0"/>
          <w:numId w:val="18"/>
        </w:numPr>
        <w:spacing w:line="360" w:lineRule="auto"/>
        <w:jc w:val="both"/>
        <w:rPr>
          <w:b/>
          <w:u w:val="single"/>
          <w:lang w:val="en-GB"/>
        </w:rPr>
      </w:pPr>
      <w:r w:rsidRPr="00F83D69">
        <w:rPr>
          <w:lang w:val="en-GB"/>
        </w:rPr>
        <w:t>Whose voices are missing?</w:t>
      </w:r>
      <w:r w:rsidR="004445BE">
        <w:rPr>
          <w:lang w:val="en-GB"/>
        </w:rPr>
        <w:t xml:space="preserve"> </w:t>
      </w:r>
      <w:r w:rsidR="004445BE" w:rsidRPr="004445BE">
        <w:rPr>
          <w:b/>
          <w:u w:val="single"/>
          <w:lang w:val="en-GB"/>
        </w:rPr>
        <w:t>What are we going to do about it?</w:t>
      </w:r>
    </w:p>
    <w:p w14:paraId="6DD72B86" w14:textId="77777777" w:rsidR="00F83D69" w:rsidRPr="00F83D69" w:rsidRDefault="00F83D69" w:rsidP="003C153A">
      <w:pPr>
        <w:pStyle w:val="ListParagraph"/>
        <w:spacing w:line="600" w:lineRule="auto"/>
        <w:rPr>
          <w:lang w:val="en-GB"/>
        </w:rPr>
      </w:pPr>
      <w:r w:rsidRPr="00F83D69">
        <w:rPr>
          <w:lang w:val="en-GB"/>
        </w:rPr>
        <w:t>Consider some of these areas…</w:t>
      </w:r>
    </w:p>
    <w:p w14:paraId="72ADAD6F" w14:textId="77777777" w:rsidR="00F83D69" w:rsidRPr="00EB7982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Economic </w:t>
      </w:r>
      <w:r w:rsidRPr="00EB7982">
        <w:rPr>
          <w:lang w:val="en-GB"/>
        </w:rPr>
        <w:t>Background</w:t>
      </w:r>
    </w:p>
    <w:p w14:paraId="0BE381F9" w14:textId="77777777" w:rsidR="00F83D69" w:rsidRPr="00EB7982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 w:rsidRPr="00EB7982">
        <w:rPr>
          <w:lang w:val="en-GB"/>
        </w:rPr>
        <w:t>Gender</w:t>
      </w:r>
    </w:p>
    <w:p w14:paraId="31FDF0AB" w14:textId="77777777" w:rsidR="00F83D69" w:rsidRPr="00EB7982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 w:rsidRPr="00EB7982">
        <w:rPr>
          <w:lang w:val="en-GB"/>
        </w:rPr>
        <w:t>Ethnicity</w:t>
      </w:r>
    </w:p>
    <w:p w14:paraId="7606A756" w14:textId="77777777" w:rsidR="00F83D69" w:rsidRPr="00EB7982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 w:rsidRPr="00EB7982">
        <w:rPr>
          <w:lang w:val="en-GB"/>
        </w:rPr>
        <w:t>Age</w:t>
      </w:r>
    </w:p>
    <w:p w14:paraId="784E7890" w14:textId="77777777" w:rsidR="00F83D69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 w:rsidRPr="00EB7982">
        <w:rPr>
          <w:lang w:val="en-GB"/>
        </w:rPr>
        <w:t>Experiences</w:t>
      </w:r>
    </w:p>
    <w:p w14:paraId="757422EC" w14:textId="77777777" w:rsidR="00F83D69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>
        <w:rPr>
          <w:lang w:val="en-GB"/>
        </w:rPr>
        <w:t>Nationality</w:t>
      </w:r>
    </w:p>
    <w:p w14:paraId="036CA642" w14:textId="77777777" w:rsidR="00F83D69" w:rsidRPr="00EB7982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>
        <w:rPr>
          <w:lang w:val="en-GB"/>
        </w:rPr>
        <w:t>Sexuality</w:t>
      </w:r>
    </w:p>
    <w:p w14:paraId="7A32E274" w14:textId="77777777" w:rsidR="00F83D69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>
        <w:rPr>
          <w:lang w:val="en-GB"/>
        </w:rPr>
        <w:t>Inter-p</w:t>
      </w:r>
      <w:r w:rsidRPr="00EB7982">
        <w:rPr>
          <w:lang w:val="en-GB"/>
        </w:rPr>
        <w:t>ersonal Style</w:t>
      </w:r>
    </w:p>
    <w:p w14:paraId="0D2669FD" w14:textId="77777777" w:rsidR="00F83D69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>
        <w:rPr>
          <w:lang w:val="en-GB"/>
        </w:rPr>
        <w:t>Disability</w:t>
      </w:r>
    </w:p>
    <w:p w14:paraId="15BCCD7A" w14:textId="77777777" w:rsidR="00F83D69" w:rsidRPr="00EB7982" w:rsidRDefault="00F83D69" w:rsidP="00F83D69">
      <w:pPr>
        <w:pStyle w:val="ListParagraph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Membership of the Traveller community </w:t>
      </w:r>
    </w:p>
    <w:p w14:paraId="07238E80" w14:textId="77777777" w:rsidR="00F83D69" w:rsidRDefault="00F83D69" w:rsidP="005849EC"/>
    <w:p w14:paraId="7A1E7B6B" w14:textId="77777777" w:rsidR="009B487F" w:rsidRPr="00E84C63" w:rsidRDefault="009B487F" w:rsidP="005849EC"/>
    <w:sectPr w:rsidR="009B487F" w:rsidRPr="00E84C6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EEE8" w14:textId="77777777" w:rsidR="008F0E7D" w:rsidRDefault="008F0E7D" w:rsidP="00B50FE4">
      <w:pPr>
        <w:spacing w:after="0" w:line="240" w:lineRule="auto"/>
      </w:pPr>
      <w:r>
        <w:separator/>
      </w:r>
    </w:p>
  </w:endnote>
  <w:endnote w:type="continuationSeparator" w:id="0">
    <w:p w14:paraId="533464F3" w14:textId="77777777" w:rsidR="008F0E7D" w:rsidRDefault="008F0E7D" w:rsidP="00B5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Avant Garde Gothic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ardian Egyptian Text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39E1" w14:textId="77777777" w:rsidR="00B50FE4" w:rsidRPr="003556E3" w:rsidRDefault="002A5B7F" w:rsidP="00706BA6">
    <w:pPr>
      <w:pStyle w:val="Heading3"/>
      <w:rPr>
        <w:b w:val="0"/>
        <w:i/>
        <w:sz w:val="16"/>
        <w:szCs w:val="16"/>
      </w:rPr>
    </w:pPr>
    <w:r w:rsidRPr="003556E3">
      <w:rPr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7EB145" wp14:editId="4163791C">
              <wp:simplePos x="0" y="0"/>
              <wp:positionH relativeFrom="column">
                <wp:posOffset>-744855</wp:posOffset>
              </wp:positionH>
              <wp:positionV relativeFrom="paragraph">
                <wp:posOffset>-16510</wp:posOffset>
              </wp:positionV>
              <wp:extent cx="7181850" cy="0"/>
              <wp:effectExtent l="7620" t="12065" r="11430" b="698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81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E5A5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D34B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58.65pt;margin-top:-1.3pt;width:56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" strokecolor="#ee5a5e"/>
          </w:pict>
        </mc:Fallback>
      </mc:AlternateContent>
    </w:r>
    <w:r w:rsidR="00B50FE4" w:rsidRPr="003556E3">
      <w:rPr>
        <w:i/>
        <w:sz w:val="18"/>
        <w:szCs w:val="18"/>
      </w:rPr>
      <w:t xml:space="preserve">Page | </w:t>
    </w:r>
    <w:r w:rsidR="00B50FE4" w:rsidRPr="003556E3">
      <w:rPr>
        <w:i/>
        <w:sz w:val="18"/>
        <w:szCs w:val="18"/>
      </w:rPr>
      <w:fldChar w:fldCharType="begin"/>
    </w:r>
    <w:r w:rsidR="00B50FE4" w:rsidRPr="003556E3">
      <w:rPr>
        <w:i/>
        <w:sz w:val="18"/>
        <w:szCs w:val="18"/>
      </w:rPr>
      <w:instrText xml:space="preserve"> PAGE   \* MERGEFORMAT </w:instrText>
    </w:r>
    <w:r w:rsidR="00B50FE4" w:rsidRPr="003556E3">
      <w:rPr>
        <w:i/>
        <w:sz w:val="18"/>
        <w:szCs w:val="18"/>
      </w:rPr>
      <w:fldChar w:fldCharType="separate"/>
    </w:r>
    <w:r w:rsidR="00B91F3C">
      <w:rPr>
        <w:i/>
        <w:noProof/>
        <w:sz w:val="18"/>
        <w:szCs w:val="18"/>
      </w:rPr>
      <w:t>1</w:t>
    </w:r>
    <w:r w:rsidR="00B50FE4" w:rsidRPr="003556E3">
      <w:rPr>
        <w:i/>
        <w:noProof/>
        <w:sz w:val="18"/>
        <w:szCs w:val="18"/>
      </w:rPr>
      <w:fldChar w:fldCharType="end"/>
    </w:r>
    <w:r w:rsidR="003556E3">
      <w:rPr>
        <w:i/>
        <w:noProof/>
        <w:sz w:val="18"/>
        <w:szCs w:val="18"/>
      </w:rPr>
      <w:t xml:space="preserve">                      </w:t>
    </w:r>
  </w:p>
  <w:p w14:paraId="55602D8D" w14:textId="77777777" w:rsidR="007206E3" w:rsidRPr="007206E3" w:rsidRDefault="007206E3" w:rsidP="007206E3">
    <w:pPr>
      <w:pStyle w:val="Defaul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1BD8A" w14:textId="77777777" w:rsidR="008F0E7D" w:rsidRDefault="008F0E7D" w:rsidP="00B50FE4">
      <w:pPr>
        <w:spacing w:after="0" w:line="240" w:lineRule="auto"/>
      </w:pPr>
      <w:r>
        <w:separator/>
      </w:r>
    </w:p>
  </w:footnote>
  <w:footnote w:type="continuationSeparator" w:id="0">
    <w:p w14:paraId="39454CE3" w14:textId="77777777" w:rsidR="008F0E7D" w:rsidRDefault="008F0E7D" w:rsidP="00B5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1AAC" w14:textId="77777777" w:rsidR="00B50FE4" w:rsidRDefault="002A5B7F" w:rsidP="00B50FE4">
    <w:pPr>
      <w:pStyle w:val="Head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9D98C5" wp14:editId="66FA7C48">
              <wp:simplePos x="0" y="0"/>
              <wp:positionH relativeFrom="column">
                <wp:posOffset>3771900</wp:posOffset>
              </wp:positionH>
              <wp:positionV relativeFrom="paragraph">
                <wp:posOffset>-192405</wp:posOffset>
              </wp:positionV>
              <wp:extent cx="2665095" cy="786765"/>
              <wp:effectExtent l="9525" t="7620" r="11430" b="571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095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2A073B" w14:textId="77777777" w:rsidR="00800AE7" w:rsidRDefault="002A5B7F" w:rsidP="007206E3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300997D" wp14:editId="590D2AC6">
                                <wp:extent cx="2476500" cy="571500"/>
                                <wp:effectExtent l="0" t="0" r="0" b="0"/>
                                <wp:docPr id="3" name="Picture 1" descr="WHE_Primary Logo_Landscape_Col_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HE_Primary Logo_Landscape_Col_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7650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97pt;margin-top:-15.15pt;width:209.85pt;height:61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" strokecolor="white">
              <v:textbox style="mso-fit-shape-to-text:t">
                <w:txbxContent>
                  <w:p w:rsidR="00800AE7" w:rsidRDefault="002A5B7F" w:rsidP="007206E3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476500" cy="571500"/>
                          <wp:effectExtent l="0" t="0" r="0" b="0"/>
                          <wp:docPr id="3" name="Picture 1" descr="WHE_Primary Logo_Landscape_Col_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HE_Primary Logo_Landscape_Col_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7650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2D339BD" w14:textId="77777777" w:rsidR="00B50FE4" w:rsidRDefault="00B50FE4" w:rsidP="00B50FE4">
    <w:pPr>
      <w:pStyle w:val="Header"/>
      <w:jc w:val="right"/>
    </w:pPr>
  </w:p>
  <w:p w14:paraId="1C5AC7CD" w14:textId="77777777" w:rsidR="00706BA6" w:rsidRDefault="00706BA6" w:rsidP="00B50F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E4F"/>
    <w:multiLevelType w:val="hybridMultilevel"/>
    <w:tmpl w:val="C3AC2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C658F"/>
    <w:multiLevelType w:val="hybridMultilevel"/>
    <w:tmpl w:val="D6FC277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669A8"/>
    <w:multiLevelType w:val="hybridMultilevel"/>
    <w:tmpl w:val="2306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85CEC"/>
    <w:multiLevelType w:val="hybridMultilevel"/>
    <w:tmpl w:val="36C0DC32"/>
    <w:lvl w:ilvl="0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B83E6F"/>
    <w:multiLevelType w:val="hybridMultilevel"/>
    <w:tmpl w:val="CA50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F4537"/>
    <w:multiLevelType w:val="hybridMultilevel"/>
    <w:tmpl w:val="0FAEF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83636"/>
    <w:multiLevelType w:val="hybridMultilevel"/>
    <w:tmpl w:val="CD8612A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7D6681"/>
    <w:multiLevelType w:val="hybridMultilevel"/>
    <w:tmpl w:val="5268EC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D059B"/>
    <w:multiLevelType w:val="hybridMultilevel"/>
    <w:tmpl w:val="9A1CA7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E165AE"/>
    <w:multiLevelType w:val="hybridMultilevel"/>
    <w:tmpl w:val="00BED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6E073"/>
    <w:multiLevelType w:val="multilevel"/>
    <w:tmpl w:val="59A6E0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BC261D8"/>
    <w:multiLevelType w:val="hybridMultilevel"/>
    <w:tmpl w:val="B9F47E1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5135C"/>
    <w:multiLevelType w:val="hybridMultilevel"/>
    <w:tmpl w:val="68B2DBEA"/>
    <w:lvl w:ilvl="0" w:tplc="A7945962">
      <w:start w:val="1"/>
      <w:numFmt w:val="decimal"/>
      <w:lvlText w:val="%1."/>
      <w:lvlJc w:val="left"/>
      <w:pPr>
        <w:ind w:left="720" w:hanging="360"/>
      </w:pPr>
      <w:rPr>
        <w:rFonts w:ascii="ITC Avant Garde Gothic" w:hAnsi="ITC Avant Garde Gothic"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20EE2"/>
    <w:multiLevelType w:val="hybridMultilevel"/>
    <w:tmpl w:val="BD1EC00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F36FE"/>
    <w:multiLevelType w:val="hybridMultilevel"/>
    <w:tmpl w:val="ECE487D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8E2736"/>
    <w:multiLevelType w:val="hybridMultilevel"/>
    <w:tmpl w:val="FD54019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3610D4"/>
    <w:multiLevelType w:val="hybridMultilevel"/>
    <w:tmpl w:val="9DB6ED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25011"/>
    <w:multiLevelType w:val="hybridMultilevel"/>
    <w:tmpl w:val="90405E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F039C"/>
    <w:multiLevelType w:val="hybridMultilevel"/>
    <w:tmpl w:val="579E9BD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600482">
    <w:abstractNumId w:val="17"/>
  </w:num>
  <w:num w:numId="2" w16cid:durableId="242375226">
    <w:abstractNumId w:val="11"/>
  </w:num>
  <w:num w:numId="3" w16cid:durableId="246498198">
    <w:abstractNumId w:val="5"/>
  </w:num>
  <w:num w:numId="4" w16cid:durableId="1067385435">
    <w:abstractNumId w:val="13"/>
  </w:num>
  <w:num w:numId="5" w16cid:durableId="2036540223">
    <w:abstractNumId w:val="15"/>
  </w:num>
  <w:num w:numId="6" w16cid:durableId="1615363705">
    <w:abstractNumId w:val="18"/>
  </w:num>
  <w:num w:numId="7" w16cid:durableId="245694815">
    <w:abstractNumId w:val="14"/>
  </w:num>
  <w:num w:numId="8" w16cid:durableId="2038116449">
    <w:abstractNumId w:val="7"/>
  </w:num>
  <w:num w:numId="9" w16cid:durableId="222839437">
    <w:abstractNumId w:val="6"/>
  </w:num>
  <w:num w:numId="10" w16cid:durableId="1745564275">
    <w:abstractNumId w:val="10"/>
  </w:num>
  <w:num w:numId="11" w16cid:durableId="303433837">
    <w:abstractNumId w:val="1"/>
  </w:num>
  <w:num w:numId="12" w16cid:durableId="1638879067">
    <w:abstractNumId w:val="12"/>
  </w:num>
  <w:num w:numId="13" w16cid:durableId="1006205992">
    <w:abstractNumId w:val="4"/>
  </w:num>
  <w:num w:numId="14" w16cid:durableId="1098253713">
    <w:abstractNumId w:val="9"/>
  </w:num>
  <w:num w:numId="15" w16cid:durableId="11735449">
    <w:abstractNumId w:val="2"/>
  </w:num>
  <w:num w:numId="16" w16cid:durableId="90392210">
    <w:abstractNumId w:val="8"/>
  </w:num>
  <w:num w:numId="17" w16cid:durableId="1597134570">
    <w:abstractNumId w:val="16"/>
  </w:num>
  <w:num w:numId="18" w16cid:durableId="675495781">
    <w:abstractNumId w:val="0"/>
  </w:num>
  <w:num w:numId="19" w16cid:durableId="1808745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7D"/>
    <w:rsid w:val="000A0096"/>
    <w:rsid w:val="000C050F"/>
    <w:rsid w:val="00154A73"/>
    <w:rsid w:val="001777F0"/>
    <w:rsid w:val="001A7983"/>
    <w:rsid w:val="001B0D2F"/>
    <w:rsid w:val="002A5B7F"/>
    <w:rsid w:val="003556E3"/>
    <w:rsid w:val="003C153A"/>
    <w:rsid w:val="003D0B75"/>
    <w:rsid w:val="004445BE"/>
    <w:rsid w:val="00497294"/>
    <w:rsid w:val="004D7A0A"/>
    <w:rsid w:val="0051484E"/>
    <w:rsid w:val="005849EC"/>
    <w:rsid w:val="00597C3F"/>
    <w:rsid w:val="0067706A"/>
    <w:rsid w:val="00706BA6"/>
    <w:rsid w:val="007206E3"/>
    <w:rsid w:val="007C6FDC"/>
    <w:rsid w:val="007F6D03"/>
    <w:rsid w:val="00800AE7"/>
    <w:rsid w:val="008B492E"/>
    <w:rsid w:val="008F0E7D"/>
    <w:rsid w:val="009B487F"/>
    <w:rsid w:val="00A65DFC"/>
    <w:rsid w:val="00A970A6"/>
    <w:rsid w:val="00B50FE4"/>
    <w:rsid w:val="00B91F3C"/>
    <w:rsid w:val="00CA3020"/>
    <w:rsid w:val="00D75A2C"/>
    <w:rsid w:val="00E84C63"/>
    <w:rsid w:val="00F575F2"/>
    <w:rsid w:val="00F8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08DE5C"/>
  <w15:chartTrackingRefBased/>
  <w15:docId w15:val="{EE974CFC-24A6-40F8-87FC-F7E70D8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0A"/>
    <w:pPr>
      <w:spacing w:after="160" w:line="259" w:lineRule="auto"/>
    </w:pPr>
    <w:rPr>
      <w:rFonts w:ascii="Cambria" w:hAnsi="Cambri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A0A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D7A0A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A0A"/>
    <w:pPr>
      <w:keepNext/>
      <w:spacing w:before="240" w:after="60"/>
      <w:outlineLvl w:val="2"/>
    </w:pPr>
    <w:rPr>
      <w:rFonts w:eastAsia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D7A0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D7A0A"/>
    <w:rPr>
      <w:rFonts w:ascii="Cambria" w:eastAsia="Times New Roman" w:hAnsi="Cambria"/>
      <w:b/>
      <w:bCs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4D7A0A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4D7A0A"/>
    <w:rPr>
      <w:rFonts w:ascii="Cambria" w:eastAsia="Times New Roman" w:hAnsi="Cambria"/>
      <w:b/>
      <w:bCs/>
      <w:sz w:val="24"/>
      <w:szCs w:val="26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D7A0A"/>
    <w:pPr>
      <w:spacing w:before="240" w:after="60"/>
      <w:jc w:val="center"/>
      <w:outlineLvl w:val="0"/>
    </w:pPr>
    <w:rPr>
      <w:rFonts w:ascii="Century Gothic" w:eastAsia="Times New Roman" w:hAnsi="Century Gothic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D7A0A"/>
    <w:rPr>
      <w:rFonts w:ascii="Century Gothic" w:eastAsia="Times New Roman" w:hAnsi="Century Gothic"/>
      <w:b/>
      <w:bCs/>
      <w:kern w:val="28"/>
      <w:sz w:val="32"/>
      <w:szCs w:val="32"/>
      <w:lang w:eastAsia="en-US"/>
    </w:rPr>
  </w:style>
  <w:style w:type="character" w:styleId="Strong">
    <w:name w:val="Strong"/>
    <w:uiPriority w:val="22"/>
    <w:qFormat/>
    <w:rsid w:val="004D7A0A"/>
    <w:rPr>
      <w:rFonts w:ascii="Cambria" w:hAnsi="Cambria"/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A0A"/>
    <w:pPr>
      <w:spacing w:after="60"/>
      <w:jc w:val="center"/>
      <w:outlineLvl w:val="1"/>
    </w:pPr>
    <w:rPr>
      <w:rFonts w:eastAsia="Times New Roman"/>
      <w:color w:val="404040"/>
      <w:sz w:val="28"/>
      <w:szCs w:val="24"/>
    </w:rPr>
  </w:style>
  <w:style w:type="character" w:customStyle="1" w:styleId="SubtitleChar">
    <w:name w:val="Subtitle Char"/>
    <w:link w:val="Subtitle"/>
    <w:uiPriority w:val="11"/>
    <w:rsid w:val="004D7A0A"/>
    <w:rPr>
      <w:rFonts w:ascii="Cambria" w:eastAsia="Times New Roman" w:hAnsi="Cambria"/>
      <w:color w:val="404040"/>
      <w:sz w:val="28"/>
      <w:szCs w:val="24"/>
      <w:lang w:eastAsia="en-US"/>
    </w:rPr>
  </w:style>
  <w:style w:type="paragraph" w:styleId="NoSpacing">
    <w:name w:val="No Spacing"/>
    <w:uiPriority w:val="1"/>
    <w:qFormat/>
    <w:rsid w:val="004D7A0A"/>
    <w:rPr>
      <w:rFonts w:ascii="Cambria" w:hAnsi="Cambria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D7A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D7A0A"/>
    <w:rPr>
      <w:rFonts w:ascii="Cambria" w:hAnsi="Cambri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7A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D7A0A"/>
    <w:rPr>
      <w:rFonts w:ascii="Cambria" w:hAnsi="Cambria"/>
      <w:sz w:val="22"/>
      <w:szCs w:val="22"/>
      <w:lang w:eastAsia="en-US"/>
    </w:rPr>
  </w:style>
  <w:style w:type="character" w:styleId="Hyperlink">
    <w:name w:val="Hyperlink"/>
    <w:uiPriority w:val="99"/>
    <w:unhideWhenUsed/>
    <w:rsid w:val="004D7A0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7A0A"/>
    <w:rPr>
      <w:rFonts w:ascii="Segoe UI" w:hAnsi="Segoe UI" w:cs="Segoe UI"/>
      <w:sz w:val="18"/>
      <w:szCs w:val="18"/>
      <w:lang w:eastAsia="en-US"/>
    </w:rPr>
  </w:style>
  <w:style w:type="character" w:customStyle="1" w:styleId="Heading4Char">
    <w:name w:val="Heading 4 Char"/>
    <w:link w:val="Heading4"/>
    <w:uiPriority w:val="9"/>
    <w:rsid w:val="004D7A0A"/>
    <w:rPr>
      <w:rFonts w:eastAsia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4D7A0A"/>
    <w:pPr>
      <w:autoSpaceDE w:val="0"/>
      <w:autoSpaceDN w:val="0"/>
      <w:adjustRightInd w:val="0"/>
    </w:pPr>
    <w:rPr>
      <w:rFonts w:ascii="Guardian Egyptian Text" w:hAnsi="Guardian Egyptian Text" w:cs="Guardian Egyptian Tex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D7A0A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4D7A0A"/>
    <w:rPr>
      <w:rFonts w:cs="Guardian Egyptian Text"/>
      <w:color w:val="EE595D"/>
      <w:sz w:val="17"/>
      <w:szCs w:val="17"/>
    </w:rPr>
  </w:style>
  <w:style w:type="character" w:styleId="SubtleEmphasis">
    <w:name w:val="Subtle Emphasis"/>
    <w:uiPriority w:val="19"/>
    <w:qFormat/>
    <w:rsid w:val="004D7A0A"/>
    <w:rPr>
      <w:i/>
      <w:iCs/>
      <w:color w:val="404040"/>
    </w:rPr>
  </w:style>
  <w:style w:type="character" w:styleId="Emphasis">
    <w:name w:val="Emphasis"/>
    <w:uiPriority w:val="20"/>
    <w:qFormat/>
    <w:rsid w:val="004D7A0A"/>
    <w:rPr>
      <w:i/>
      <w:iCs/>
    </w:rPr>
  </w:style>
  <w:style w:type="character" w:styleId="IntenseEmphasis">
    <w:name w:val="Intense Emphasis"/>
    <w:uiPriority w:val="21"/>
    <w:qFormat/>
    <w:rsid w:val="004D7A0A"/>
    <w:rPr>
      <w:rFonts w:ascii="Cambria" w:hAnsi="Cambria"/>
      <w:i/>
      <w:iCs/>
      <w:color w:val="5B9BD5"/>
    </w:rPr>
  </w:style>
  <w:style w:type="table" w:styleId="TableGrid">
    <w:name w:val="Table Grid"/>
    <w:basedOn w:val="TableNormal"/>
    <w:uiPriority w:val="39"/>
    <w:rsid w:val="008F0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read\Documents\Custom%20Office%20Templates\TW%20BASIC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cd9dc8-5a2d-444a-92dc-1653e3c0a632">
      <Terms xmlns="http://schemas.microsoft.com/office/infopath/2007/PartnerControls"/>
    </lcf76f155ced4ddcb4097134ff3c332f>
    <TaxCatchAll xmlns="043399b9-502e-40c7-96ca-b569d043e1c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F3524CE54F84C818295BE19E1570D" ma:contentTypeVersion="12" ma:contentTypeDescription="Create a new document." ma:contentTypeScope="" ma:versionID="d83556aa8dfe3caaa8470b3ccf64525a">
  <xsd:schema xmlns:xsd="http://www.w3.org/2001/XMLSchema" xmlns:xs="http://www.w3.org/2001/XMLSchema" xmlns:p="http://schemas.microsoft.com/office/2006/metadata/properties" xmlns:ns2="21cd9dc8-5a2d-444a-92dc-1653e3c0a632" xmlns:ns3="043399b9-502e-40c7-96ca-b569d043e1ce" targetNamespace="http://schemas.microsoft.com/office/2006/metadata/properties" ma:root="true" ma:fieldsID="98ef2098bb8339a6cfcb15a28d566604" ns2:_="" ns3:_="">
    <xsd:import namespace="21cd9dc8-5a2d-444a-92dc-1653e3c0a632"/>
    <xsd:import namespace="043399b9-502e-40c7-96ca-b569d043e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d9dc8-5a2d-444a-92dc-1653e3c0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7aa4949-e6af-4448-80ca-a617691f06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399b9-502e-40c7-96ca-b569d043e1c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a4c481-bf8e-4d2c-9d24-1593c114d823}" ma:internalName="TaxCatchAll" ma:showField="CatchAllData" ma:web="043399b9-502e-40c7-96ca-b569d043e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145CC-8D24-4CFA-8602-FC95E65F1F34}">
  <ds:schemaRefs>
    <ds:schemaRef ds:uri="http://www.w3.org/XML/1998/namespace"/>
    <ds:schemaRef ds:uri="http://purl.org/dc/dcmitype/"/>
    <ds:schemaRef ds:uri="http://schemas.openxmlformats.org/package/2006/metadata/core-properties"/>
    <ds:schemaRef ds:uri="043399b9-502e-40c7-96ca-b569d043e1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21cd9dc8-5a2d-444a-92dc-1653e3c0a632"/>
  </ds:schemaRefs>
</ds:datastoreItem>
</file>

<file path=customXml/itemProps2.xml><?xml version="1.0" encoding="utf-8"?>
<ds:datastoreItem xmlns:ds="http://schemas.openxmlformats.org/officeDocument/2006/customXml" ds:itemID="{F5ADD03C-E50E-4F51-BB90-1ED9594BE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A310B-96EA-4FC5-A116-74C866F66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d9dc8-5a2d-444a-92dc-1653e3c0a632"/>
    <ds:schemaRef ds:uri="043399b9-502e-40c7-96ca-b569d043e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TW BASIC WORD TEMPLATE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O'Connor</dc:creator>
  <cp:keywords/>
  <dc:description/>
  <cp:lastModifiedBy>Naomi Shea</cp:lastModifiedBy>
  <cp:revision>2</cp:revision>
  <cp:lastPrinted>2017-09-04T16:17:00Z</cp:lastPrinted>
  <dcterms:created xsi:type="dcterms:W3CDTF">2022-11-14T11:59:00Z</dcterms:created>
  <dcterms:modified xsi:type="dcterms:W3CDTF">2022-11-14T11:59:00Z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0x010100563F3524CE54F84C818295BE19E1570D</vt:lpwstr>
  </property>
</Properties>
</file>