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0FD8" w14:textId="77777777" w:rsidR="00E03E83" w:rsidRPr="00E03E83" w:rsidRDefault="00E03E83" w:rsidP="00E03E83">
      <w:pPr>
        <w:rPr>
          <w:rFonts w:ascii="Century Gothic" w:hAnsi="Century Gothic"/>
          <w:b/>
          <w:sz w:val="32"/>
          <w:lang w:val="en-GB"/>
        </w:rPr>
      </w:pPr>
      <w:r w:rsidRPr="00E03E83">
        <w:rPr>
          <w:rFonts w:ascii="Century Gothic" w:hAnsi="Century Gothic"/>
          <w:b/>
          <w:sz w:val="32"/>
          <w:lang w:val="en-GB"/>
        </w:rPr>
        <w:t>Is our Board Ready to Develop?</w:t>
      </w:r>
    </w:p>
    <w:p w14:paraId="3BBF8F83" w14:textId="77777777" w:rsidR="007206E3" w:rsidRDefault="007206E3" w:rsidP="00706BA6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31"/>
        <w:gridCol w:w="4751"/>
        <w:gridCol w:w="1276"/>
        <w:gridCol w:w="2835"/>
      </w:tblGrid>
      <w:tr w:rsidR="000F1F26" w:rsidRPr="00E03E83" w14:paraId="021A9ADB" w14:textId="77777777" w:rsidTr="00FF5596">
        <w:trPr>
          <w:trHeight w:val="1417"/>
        </w:trPr>
        <w:tc>
          <w:tcPr>
            <w:tcW w:w="631" w:type="dxa"/>
            <w:vAlign w:val="center"/>
          </w:tcPr>
          <w:p w14:paraId="3EF1575A" w14:textId="77777777" w:rsidR="000F1F26" w:rsidRPr="00E03E83" w:rsidRDefault="000F1F26" w:rsidP="00E03E83">
            <w:pPr>
              <w:jc w:val="center"/>
              <w:rPr>
                <w:b/>
                <w:sz w:val="28"/>
              </w:rPr>
            </w:pPr>
            <w:r w:rsidRPr="00E03E83">
              <w:rPr>
                <w:b/>
                <w:sz w:val="28"/>
              </w:rPr>
              <w:t>No.</w:t>
            </w:r>
          </w:p>
        </w:tc>
        <w:tc>
          <w:tcPr>
            <w:tcW w:w="4751" w:type="dxa"/>
            <w:vAlign w:val="center"/>
          </w:tcPr>
          <w:p w14:paraId="4BB0EB77" w14:textId="77777777" w:rsidR="000F1F26" w:rsidRPr="00E03E83" w:rsidRDefault="000F1F26" w:rsidP="00E03E83">
            <w:pPr>
              <w:jc w:val="center"/>
              <w:rPr>
                <w:b/>
                <w:sz w:val="28"/>
              </w:rPr>
            </w:pPr>
            <w:r w:rsidRPr="00E03E83">
              <w:rPr>
                <w:b/>
                <w:sz w:val="28"/>
              </w:rPr>
              <w:t>Question</w:t>
            </w:r>
          </w:p>
        </w:tc>
        <w:tc>
          <w:tcPr>
            <w:tcW w:w="1276" w:type="dxa"/>
            <w:vAlign w:val="center"/>
          </w:tcPr>
          <w:p w14:paraId="5D4610EA" w14:textId="77777777" w:rsidR="000F1F26" w:rsidRPr="00E03E83" w:rsidRDefault="000F1F26" w:rsidP="00E03E83">
            <w:pPr>
              <w:jc w:val="center"/>
              <w:rPr>
                <w:b/>
                <w:sz w:val="28"/>
              </w:rPr>
            </w:pPr>
            <w:r w:rsidRPr="00E03E83">
              <w:rPr>
                <w:b/>
                <w:sz w:val="28"/>
              </w:rPr>
              <w:t>Yes/No</w:t>
            </w:r>
          </w:p>
        </w:tc>
        <w:tc>
          <w:tcPr>
            <w:tcW w:w="2835" w:type="dxa"/>
            <w:vAlign w:val="center"/>
          </w:tcPr>
          <w:p w14:paraId="6403D54B" w14:textId="77777777" w:rsidR="000F1F26" w:rsidRPr="00E03E83" w:rsidRDefault="000F1F26" w:rsidP="000F1F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Action Required?</w:t>
            </w:r>
          </w:p>
        </w:tc>
      </w:tr>
      <w:tr w:rsidR="000F1F26" w14:paraId="6CCE6A43" w14:textId="77777777" w:rsidTr="00FF5596">
        <w:trPr>
          <w:trHeight w:val="1417"/>
        </w:trPr>
        <w:tc>
          <w:tcPr>
            <w:tcW w:w="631" w:type="dxa"/>
            <w:vAlign w:val="center"/>
          </w:tcPr>
          <w:p w14:paraId="51B379A8" w14:textId="77777777" w:rsidR="000F1F26" w:rsidRPr="00E03E83" w:rsidRDefault="000F1F26" w:rsidP="00E03E83">
            <w:pPr>
              <w:rPr>
                <w:b/>
              </w:rPr>
            </w:pPr>
            <w:r w:rsidRPr="00E03E83">
              <w:rPr>
                <w:b/>
              </w:rPr>
              <w:t>1</w:t>
            </w:r>
          </w:p>
        </w:tc>
        <w:tc>
          <w:tcPr>
            <w:tcW w:w="4751" w:type="dxa"/>
            <w:vAlign w:val="center"/>
          </w:tcPr>
          <w:p w14:paraId="6D4F016A" w14:textId="77777777" w:rsidR="000F1F26" w:rsidRDefault="000F1F26" w:rsidP="00A709B4">
            <w:r>
              <w:t xml:space="preserve">Have you </w:t>
            </w:r>
            <w:r w:rsidR="00A709B4">
              <w:t>checked what your rules say about who can join your board? And how they can be appointed?</w:t>
            </w:r>
          </w:p>
        </w:tc>
        <w:tc>
          <w:tcPr>
            <w:tcW w:w="1276" w:type="dxa"/>
            <w:vAlign w:val="center"/>
          </w:tcPr>
          <w:p w14:paraId="0AF6391F" w14:textId="77777777" w:rsidR="000F1F26" w:rsidRDefault="000F1F26" w:rsidP="00E03E83"/>
        </w:tc>
        <w:tc>
          <w:tcPr>
            <w:tcW w:w="2835" w:type="dxa"/>
          </w:tcPr>
          <w:p w14:paraId="22FA063F" w14:textId="77777777" w:rsidR="000F1F26" w:rsidRDefault="000F1F26" w:rsidP="00E03E83"/>
        </w:tc>
      </w:tr>
      <w:tr w:rsidR="000F1F26" w14:paraId="6FCA3075" w14:textId="77777777" w:rsidTr="00FF5596">
        <w:trPr>
          <w:trHeight w:val="1417"/>
        </w:trPr>
        <w:tc>
          <w:tcPr>
            <w:tcW w:w="631" w:type="dxa"/>
            <w:vAlign w:val="center"/>
          </w:tcPr>
          <w:p w14:paraId="45CF8234" w14:textId="77777777" w:rsidR="000F1F26" w:rsidRPr="00E03E83" w:rsidRDefault="000F1F26" w:rsidP="00E03E8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51" w:type="dxa"/>
            <w:vAlign w:val="center"/>
          </w:tcPr>
          <w:p w14:paraId="44C2D417" w14:textId="77777777" w:rsidR="000F1F26" w:rsidRDefault="000F1F26" w:rsidP="00E03E83">
            <w:r>
              <w:t>Is it clear who is currently a member of your governing body?</w:t>
            </w:r>
            <w:r w:rsidR="00A709B4">
              <w:t xml:space="preserve"> </w:t>
            </w:r>
            <w:r w:rsidR="00A709B4" w:rsidRPr="00A709B4">
              <w:rPr>
                <w:b/>
              </w:rPr>
              <w:t>HINT</w:t>
            </w:r>
            <w:r w:rsidR="00A709B4">
              <w:t xml:space="preserve"> – Are you </w:t>
            </w:r>
            <w:proofErr w:type="gramStart"/>
            <w:r w:rsidR="00A709B4">
              <w:t>really sure</w:t>
            </w:r>
            <w:proofErr w:type="gramEnd"/>
            <w:r w:rsidR="00A709B4">
              <w:t>?</w:t>
            </w:r>
          </w:p>
        </w:tc>
        <w:tc>
          <w:tcPr>
            <w:tcW w:w="1276" w:type="dxa"/>
            <w:vAlign w:val="center"/>
          </w:tcPr>
          <w:p w14:paraId="014F4FF9" w14:textId="77777777" w:rsidR="000F1F26" w:rsidRDefault="000F1F26" w:rsidP="00E03E83"/>
        </w:tc>
        <w:tc>
          <w:tcPr>
            <w:tcW w:w="2835" w:type="dxa"/>
          </w:tcPr>
          <w:p w14:paraId="5ABBC039" w14:textId="77777777" w:rsidR="000F1F26" w:rsidRDefault="000F1F26" w:rsidP="00E03E83"/>
        </w:tc>
      </w:tr>
      <w:tr w:rsidR="000F1F26" w14:paraId="25BB809A" w14:textId="77777777" w:rsidTr="00FF5596">
        <w:trPr>
          <w:trHeight w:val="1417"/>
        </w:trPr>
        <w:tc>
          <w:tcPr>
            <w:tcW w:w="631" w:type="dxa"/>
            <w:vAlign w:val="center"/>
          </w:tcPr>
          <w:p w14:paraId="3AB1F76F" w14:textId="77777777" w:rsidR="000F1F26" w:rsidRPr="00E03E83" w:rsidRDefault="000F1F26" w:rsidP="005F67D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51" w:type="dxa"/>
            <w:vAlign w:val="center"/>
          </w:tcPr>
          <w:p w14:paraId="586E2BC6" w14:textId="77777777" w:rsidR="000F1F26" w:rsidRDefault="000F1F26" w:rsidP="005F67D0">
            <w:r>
              <w:t>Do your current governing body members understand their role?</w:t>
            </w:r>
          </w:p>
        </w:tc>
        <w:tc>
          <w:tcPr>
            <w:tcW w:w="1276" w:type="dxa"/>
            <w:vAlign w:val="center"/>
          </w:tcPr>
          <w:p w14:paraId="15922B97" w14:textId="77777777" w:rsidR="000F1F26" w:rsidRDefault="000F1F26" w:rsidP="005F67D0"/>
        </w:tc>
        <w:tc>
          <w:tcPr>
            <w:tcW w:w="2835" w:type="dxa"/>
          </w:tcPr>
          <w:p w14:paraId="239EFF79" w14:textId="77777777" w:rsidR="000F1F26" w:rsidRDefault="000F1F26" w:rsidP="005F67D0"/>
        </w:tc>
      </w:tr>
      <w:tr w:rsidR="000F1F26" w14:paraId="56587491" w14:textId="77777777" w:rsidTr="00FF5596">
        <w:trPr>
          <w:trHeight w:val="1417"/>
        </w:trPr>
        <w:tc>
          <w:tcPr>
            <w:tcW w:w="631" w:type="dxa"/>
            <w:vAlign w:val="center"/>
          </w:tcPr>
          <w:p w14:paraId="25415DE7" w14:textId="77777777" w:rsidR="000F1F26" w:rsidRPr="00E03E83" w:rsidRDefault="000F1F26" w:rsidP="005F67D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51" w:type="dxa"/>
            <w:vAlign w:val="center"/>
          </w:tcPr>
          <w:p w14:paraId="57BC251B" w14:textId="77777777" w:rsidR="000F1F26" w:rsidRDefault="000F1F26" w:rsidP="005F67D0">
            <w:r>
              <w:t>Do you have a board handbook for current members of your governing body?</w:t>
            </w:r>
          </w:p>
        </w:tc>
        <w:tc>
          <w:tcPr>
            <w:tcW w:w="1276" w:type="dxa"/>
            <w:vAlign w:val="center"/>
          </w:tcPr>
          <w:p w14:paraId="67E873DE" w14:textId="77777777" w:rsidR="000F1F26" w:rsidRDefault="000F1F26" w:rsidP="005F67D0"/>
        </w:tc>
        <w:tc>
          <w:tcPr>
            <w:tcW w:w="2835" w:type="dxa"/>
          </w:tcPr>
          <w:p w14:paraId="5BB1FD8A" w14:textId="77777777" w:rsidR="000F1F26" w:rsidRDefault="000F1F26" w:rsidP="005F67D0"/>
        </w:tc>
      </w:tr>
      <w:tr w:rsidR="000F1F26" w14:paraId="559DF308" w14:textId="77777777" w:rsidTr="00FF5596">
        <w:trPr>
          <w:trHeight w:val="1417"/>
        </w:trPr>
        <w:tc>
          <w:tcPr>
            <w:tcW w:w="631" w:type="dxa"/>
            <w:vAlign w:val="center"/>
          </w:tcPr>
          <w:p w14:paraId="1A7CCBED" w14:textId="77777777" w:rsidR="000F1F26" w:rsidRPr="00E03E83" w:rsidRDefault="000F1F26" w:rsidP="005F67D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51" w:type="dxa"/>
            <w:vAlign w:val="center"/>
          </w:tcPr>
          <w:p w14:paraId="40A7F021" w14:textId="77777777" w:rsidR="000F1F26" w:rsidRDefault="000F1F26" w:rsidP="00A709B4">
            <w:r>
              <w:t xml:space="preserve">Have you carried out a board </w:t>
            </w:r>
            <w:r w:rsidR="00A709B4">
              <w:t>skills gap analysis</w:t>
            </w:r>
            <w:r>
              <w:t xml:space="preserve"> in the past 12 months?</w:t>
            </w:r>
          </w:p>
        </w:tc>
        <w:tc>
          <w:tcPr>
            <w:tcW w:w="1276" w:type="dxa"/>
            <w:vAlign w:val="center"/>
          </w:tcPr>
          <w:p w14:paraId="05B40233" w14:textId="77777777" w:rsidR="000F1F26" w:rsidRDefault="000F1F26" w:rsidP="005F67D0"/>
        </w:tc>
        <w:tc>
          <w:tcPr>
            <w:tcW w:w="2835" w:type="dxa"/>
          </w:tcPr>
          <w:p w14:paraId="65C51AB1" w14:textId="77777777" w:rsidR="000F1F26" w:rsidRDefault="000F1F26" w:rsidP="005F67D0"/>
        </w:tc>
      </w:tr>
      <w:tr w:rsidR="000F1F26" w14:paraId="269EAC43" w14:textId="77777777" w:rsidTr="00FF5596">
        <w:trPr>
          <w:trHeight w:val="1417"/>
        </w:trPr>
        <w:tc>
          <w:tcPr>
            <w:tcW w:w="631" w:type="dxa"/>
            <w:vAlign w:val="center"/>
          </w:tcPr>
          <w:p w14:paraId="278167FA" w14:textId="77777777" w:rsidR="000F1F26" w:rsidRPr="00E03E83" w:rsidRDefault="000F1F26" w:rsidP="005F67D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51" w:type="dxa"/>
            <w:vAlign w:val="center"/>
          </w:tcPr>
          <w:p w14:paraId="2A7EB524" w14:textId="77777777" w:rsidR="000F1F26" w:rsidRDefault="00A709B4" w:rsidP="00A709B4">
            <w:r>
              <w:t>In the past 6 months, h</w:t>
            </w:r>
            <w:r w:rsidR="000F1F26">
              <w:t xml:space="preserve">as your board had a conversation about </w:t>
            </w:r>
            <w:r>
              <w:t>how to introduce fresh faces to your governing body</w:t>
            </w:r>
            <w:r w:rsidR="000F1F26">
              <w:t>?</w:t>
            </w:r>
          </w:p>
        </w:tc>
        <w:tc>
          <w:tcPr>
            <w:tcW w:w="1276" w:type="dxa"/>
            <w:vAlign w:val="center"/>
          </w:tcPr>
          <w:p w14:paraId="59F7FF51" w14:textId="77777777" w:rsidR="000F1F26" w:rsidRDefault="000F1F26" w:rsidP="005F67D0"/>
        </w:tc>
        <w:tc>
          <w:tcPr>
            <w:tcW w:w="2835" w:type="dxa"/>
          </w:tcPr>
          <w:p w14:paraId="1A0AAD15" w14:textId="77777777" w:rsidR="000F1F26" w:rsidRDefault="000F1F26" w:rsidP="005F67D0"/>
        </w:tc>
      </w:tr>
    </w:tbl>
    <w:p w14:paraId="30435192" w14:textId="77777777" w:rsidR="00E03E83" w:rsidRPr="00706BA6" w:rsidRDefault="00E03E83" w:rsidP="00706BA6"/>
    <w:sectPr w:rsidR="00E03E83" w:rsidRPr="00706BA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CD0D5" w14:textId="77777777" w:rsidR="00E03E83" w:rsidRDefault="00E03E83" w:rsidP="00B50FE4">
      <w:pPr>
        <w:spacing w:after="0" w:line="240" w:lineRule="auto"/>
      </w:pPr>
      <w:r>
        <w:separator/>
      </w:r>
    </w:p>
  </w:endnote>
  <w:endnote w:type="continuationSeparator" w:id="0">
    <w:p w14:paraId="6234A240" w14:textId="77777777" w:rsidR="00E03E83" w:rsidRDefault="00E03E83" w:rsidP="00B5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Avant Garde Gothic"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ardian Egyptian Text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E269" w14:textId="77777777" w:rsidR="00B50FE4" w:rsidRPr="003556E3" w:rsidRDefault="002A5B7F" w:rsidP="00706BA6">
    <w:pPr>
      <w:pStyle w:val="Heading3"/>
      <w:rPr>
        <w:b w:val="0"/>
        <w:i/>
        <w:sz w:val="16"/>
        <w:szCs w:val="16"/>
      </w:rPr>
    </w:pPr>
    <w:r w:rsidRPr="003556E3">
      <w:rPr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02F112" wp14:editId="42E70573">
              <wp:simplePos x="0" y="0"/>
              <wp:positionH relativeFrom="column">
                <wp:posOffset>-744855</wp:posOffset>
              </wp:positionH>
              <wp:positionV relativeFrom="paragraph">
                <wp:posOffset>-16510</wp:posOffset>
              </wp:positionV>
              <wp:extent cx="7181850" cy="0"/>
              <wp:effectExtent l="7620" t="12065" r="11430" b="698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81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E5A5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7F3C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58.65pt;margin-top:-1.3pt;width:56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" strokecolor="#ee5a5e"/>
          </w:pict>
        </mc:Fallback>
      </mc:AlternateContent>
    </w:r>
    <w:r w:rsidR="00B50FE4" w:rsidRPr="003556E3">
      <w:rPr>
        <w:i/>
        <w:sz w:val="18"/>
        <w:szCs w:val="18"/>
      </w:rPr>
      <w:t xml:space="preserve">Page | </w:t>
    </w:r>
    <w:r w:rsidR="00B50FE4" w:rsidRPr="003556E3">
      <w:rPr>
        <w:i/>
        <w:sz w:val="18"/>
        <w:szCs w:val="18"/>
      </w:rPr>
      <w:fldChar w:fldCharType="begin"/>
    </w:r>
    <w:r w:rsidR="00B50FE4" w:rsidRPr="003556E3">
      <w:rPr>
        <w:i/>
        <w:sz w:val="18"/>
        <w:szCs w:val="18"/>
      </w:rPr>
      <w:instrText xml:space="preserve"> PAGE   \* MERGEFORMAT </w:instrText>
    </w:r>
    <w:r w:rsidR="00B50FE4" w:rsidRPr="003556E3">
      <w:rPr>
        <w:i/>
        <w:sz w:val="18"/>
        <w:szCs w:val="18"/>
      </w:rPr>
      <w:fldChar w:fldCharType="separate"/>
    </w:r>
    <w:r w:rsidR="00A709B4">
      <w:rPr>
        <w:i/>
        <w:noProof/>
        <w:sz w:val="18"/>
        <w:szCs w:val="18"/>
      </w:rPr>
      <w:t>1</w:t>
    </w:r>
    <w:r w:rsidR="00B50FE4" w:rsidRPr="003556E3">
      <w:rPr>
        <w:i/>
        <w:noProof/>
        <w:sz w:val="18"/>
        <w:szCs w:val="18"/>
      </w:rPr>
      <w:fldChar w:fldCharType="end"/>
    </w:r>
    <w:r w:rsidR="003556E3">
      <w:rPr>
        <w:i/>
        <w:noProof/>
        <w:sz w:val="18"/>
        <w:szCs w:val="18"/>
      </w:rPr>
      <w:t xml:space="preserve">                      </w:t>
    </w:r>
  </w:p>
  <w:p w14:paraId="51B8B694" w14:textId="77777777" w:rsidR="007206E3" w:rsidRPr="007206E3" w:rsidRDefault="007206E3" w:rsidP="007206E3">
    <w:pPr>
      <w:pStyle w:val="Defaul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D0F9A" w14:textId="77777777" w:rsidR="00E03E83" w:rsidRDefault="00E03E83" w:rsidP="00B50FE4">
      <w:pPr>
        <w:spacing w:after="0" w:line="240" w:lineRule="auto"/>
      </w:pPr>
      <w:r>
        <w:separator/>
      </w:r>
    </w:p>
  </w:footnote>
  <w:footnote w:type="continuationSeparator" w:id="0">
    <w:p w14:paraId="556AF4F5" w14:textId="77777777" w:rsidR="00E03E83" w:rsidRDefault="00E03E83" w:rsidP="00B5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720A1" w14:textId="77777777" w:rsidR="00B50FE4" w:rsidRDefault="002A5B7F" w:rsidP="00B50FE4">
    <w:pPr>
      <w:pStyle w:val="Header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351D5E" wp14:editId="0BB467E8">
              <wp:simplePos x="0" y="0"/>
              <wp:positionH relativeFrom="column">
                <wp:posOffset>3771900</wp:posOffset>
              </wp:positionH>
              <wp:positionV relativeFrom="paragraph">
                <wp:posOffset>-192405</wp:posOffset>
              </wp:positionV>
              <wp:extent cx="2665095" cy="786765"/>
              <wp:effectExtent l="9525" t="7620" r="11430" b="571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5095" cy="786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8D250" w14:textId="77777777" w:rsidR="00800AE7" w:rsidRDefault="002A5B7F" w:rsidP="007206E3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BB645BC" wp14:editId="2A9E2AB2">
                                <wp:extent cx="2476500" cy="571500"/>
                                <wp:effectExtent l="0" t="0" r="0" b="0"/>
                                <wp:docPr id="3" name="Picture 1" descr="WHE_Primary Logo_Landscape_Col_CMY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WHE_Primary Logo_Landscape_Col_CMY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7650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51D5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97pt;margin-top:-15.15pt;width:209.85pt;height:61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" strokecolor="white">
              <v:textbox style="mso-fit-shape-to-text:t">
                <w:txbxContent>
                  <w:p w14:paraId="33C8D250" w14:textId="77777777" w:rsidR="00800AE7" w:rsidRDefault="002A5B7F" w:rsidP="007206E3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BB645BC" wp14:editId="2A9E2AB2">
                          <wp:extent cx="2476500" cy="571500"/>
                          <wp:effectExtent l="0" t="0" r="0" b="0"/>
                          <wp:docPr id="3" name="Picture 1" descr="WHE_Primary Logo_Landscape_Col_CMY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WHE_Primary Logo_Landscape_Col_CMY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7650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3DB83DA" w14:textId="77777777" w:rsidR="00B50FE4" w:rsidRDefault="00B50FE4" w:rsidP="00B50FE4">
    <w:pPr>
      <w:pStyle w:val="Header"/>
      <w:jc w:val="right"/>
    </w:pPr>
  </w:p>
  <w:p w14:paraId="375E00FC" w14:textId="77777777" w:rsidR="00706BA6" w:rsidRDefault="00706BA6" w:rsidP="00B50FE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658F"/>
    <w:multiLevelType w:val="hybridMultilevel"/>
    <w:tmpl w:val="D6FC277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F4537"/>
    <w:multiLevelType w:val="hybridMultilevel"/>
    <w:tmpl w:val="0FAEF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83636"/>
    <w:multiLevelType w:val="hybridMultilevel"/>
    <w:tmpl w:val="CD8612A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7D6681"/>
    <w:multiLevelType w:val="hybridMultilevel"/>
    <w:tmpl w:val="5268EC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6E073"/>
    <w:multiLevelType w:val="multilevel"/>
    <w:tmpl w:val="59A6E0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5BC261D8"/>
    <w:multiLevelType w:val="hybridMultilevel"/>
    <w:tmpl w:val="B9F47E1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5135C"/>
    <w:multiLevelType w:val="hybridMultilevel"/>
    <w:tmpl w:val="68B2DBEA"/>
    <w:lvl w:ilvl="0" w:tplc="A7945962">
      <w:start w:val="1"/>
      <w:numFmt w:val="decimal"/>
      <w:lvlText w:val="%1."/>
      <w:lvlJc w:val="left"/>
      <w:pPr>
        <w:ind w:left="720" w:hanging="360"/>
      </w:pPr>
      <w:rPr>
        <w:rFonts w:ascii="ITC Avant Garde Gothic" w:hAnsi="ITC Avant Garde Gothic"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20EE2"/>
    <w:multiLevelType w:val="hybridMultilevel"/>
    <w:tmpl w:val="BD1EC00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F36FE"/>
    <w:multiLevelType w:val="hybridMultilevel"/>
    <w:tmpl w:val="ECE487D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E2736"/>
    <w:multiLevelType w:val="hybridMultilevel"/>
    <w:tmpl w:val="FD54019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625011"/>
    <w:multiLevelType w:val="hybridMultilevel"/>
    <w:tmpl w:val="90405E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F039C"/>
    <w:multiLevelType w:val="hybridMultilevel"/>
    <w:tmpl w:val="579E9BD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9341622">
    <w:abstractNumId w:val="10"/>
  </w:num>
  <w:num w:numId="2" w16cid:durableId="522019949">
    <w:abstractNumId w:val="5"/>
  </w:num>
  <w:num w:numId="3" w16cid:durableId="1478567066">
    <w:abstractNumId w:val="1"/>
  </w:num>
  <w:num w:numId="4" w16cid:durableId="229004431">
    <w:abstractNumId w:val="7"/>
  </w:num>
  <w:num w:numId="5" w16cid:durableId="1269852681">
    <w:abstractNumId w:val="9"/>
  </w:num>
  <w:num w:numId="6" w16cid:durableId="2042120634">
    <w:abstractNumId w:val="11"/>
  </w:num>
  <w:num w:numId="7" w16cid:durableId="85461862">
    <w:abstractNumId w:val="8"/>
  </w:num>
  <w:num w:numId="8" w16cid:durableId="1800299080">
    <w:abstractNumId w:val="3"/>
  </w:num>
  <w:num w:numId="9" w16cid:durableId="2012638410">
    <w:abstractNumId w:val="2"/>
  </w:num>
  <w:num w:numId="10" w16cid:durableId="1924218416">
    <w:abstractNumId w:val="4"/>
  </w:num>
  <w:num w:numId="11" w16cid:durableId="85007259">
    <w:abstractNumId w:val="0"/>
  </w:num>
  <w:num w:numId="12" w16cid:durableId="482740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83"/>
    <w:rsid w:val="000A0096"/>
    <w:rsid w:val="000C050F"/>
    <w:rsid w:val="000F1F26"/>
    <w:rsid w:val="00154A73"/>
    <w:rsid w:val="001777F0"/>
    <w:rsid w:val="001A7983"/>
    <w:rsid w:val="001B0D2F"/>
    <w:rsid w:val="002A5B7F"/>
    <w:rsid w:val="002C2DC9"/>
    <w:rsid w:val="003556E3"/>
    <w:rsid w:val="003B283F"/>
    <w:rsid w:val="003D0B75"/>
    <w:rsid w:val="003D71C4"/>
    <w:rsid w:val="00497294"/>
    <w:rsid w:val="0051484E"/>
    <w:rsid w:val="005F67D0"/>
    <w:rsid w:val="00706BA6"/>
    <w:rsid w:val="007130B9"/>
    <w:rsid w:val="007206E3"/>
    <w:rsid w:val="007C6FDC"/>
    <w:rsid w:val="007F6D03"/>
    <w:rsid w:val="00800AE7"/>
    <w:rsid w:val="008B492E"/>
    <w:rsid w:val="009D2605"/>
    <w:rsid w:val="00A65DFC"/>
    <w:rsid w:val="00A709B4"/>
    <w:rsid w:val="00A970A6"/>
    <w:rsid w:val="00B50FE4"/>
    <w:rsid w:val="00E03E83"/>
    <w:rsid w:val="00F575F2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F083D1"/>
  <w15:chartTrackingRefBased/>
  <w15:docId w15:val="{3AA9CD22-1979-4E61-B665-1A55F0CD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B4"/>
    <w:pPr>
      <w:spacing w:after="160" w:line="259" w:lineRule="auto"/>
    </w:pPr>
    <w:rPr>
      <w:rFonts w:ascii="Cambria" w:hAnsi="Cambri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9B4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709B4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09B4"/>
    <w:pPr>
      <w:keepNext/>
      <w:spacing w:before="240" w:after="60"/>
      <w:outlineLvl w:val="2"/>
    </w:pPr>
    <w:rPr>
      <w:rFonts w:eastAsia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709B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709B4"/>
    <w:rPr>
      <w:rFonts w:ascii="Cambria" w:eastAsia="Times New Roman" w:hAnsi="Cambria"/>
      <w:b/>
      <w:bCs/>
      <w:kern w:val="32"/>
      <w:sz w:val="36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A709B4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A709B4"/>
    <w:rPr>
      <w:rFonts w:ascii="Cambria" w:eastAsia="Times New Roman" w:hAnsi="Cambria"/>
      <w:b/>
      <w:bCs/>
      <w:sz w:val="24"/>
      <w:szCs w:val="26"/>
      <w:lang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709B4"/>
    <w:pPr>
      <w:spacing w:before="240" w:after="60"/>
      <w:jc w:val="center"/>
      <w:outlineLvl w:val="0"/>
    </w:pPr>
    <w:rPr>
      <w:rFonts w:ascii="Century Gothic" w:eastAsia="Times New Roman" w:hAnsi="Century Gothic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A709B4"/>
    <w:rPr>
      <w:rFonts w:ascii="Century Gothic" w:eastAsia="Times New Roman" w:hAnsi="Century Gothic"/>
      <w:b/>
      <w:bCs/>
      <w:kern w:val="28"/>
      <w:sz w:val="32"/>
      <w:szCs w:val="32"/>
      <w:lang w:eastAsia="en-US"/>
    </w:rPr>
  </w:style>
  <w:style w:type="character" w:styleId="Strong">
    <w:name w:val="Strong"/>
    <w:uiPriority w:val="22"/>
    <w:qFormat/>
    <w:rsid w:val="00A709B4"/>
    <w:rPr>
      <w:rFonts w:ascii="Cambria" w:hAnsi="Cambria"/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9B4"/>
    <w:pPr>
      <w:spacing w:after="60"/>
      <w:jc w:val="center"/>
      <w:outlineLvl w:val="1"/>
    </w:pPr>
    <w:rPr>
      <w:rFonts w:eastAsia="Times New Roman"/>
      <w:color w:val="404040"/>
      <w:sz w:val="28"/>
      <w:szCs w:val="24"/>
    </w:rPr>
  </w:style>
  <w:style w:type="character" w:customStyle="1" w:styleId="SubtitleChar">
    <w:name w:val="Subtitle Char"/>
    <w:link w:val="Subtitle"/>
    <w:uiPriority w:val="11"/>
    <w:rsid w:val="00A709B4"/>
    <w:rPr>
      <w:rFonts w:ascii="Cambria" w:eastAsia="Times New Roman" w:hAnsi="Cambria"/>
      <w:color w:val="404040"/>
      <w:sz w:val="28"/>
      <w:szCs w:val="24"/>
      <w:lang w:eastAsia="en-US"/>
    </w:rPr>
  </w:style>
  <w:style w:type="paragraph" w:styleId="NoSpacing">
    <w:name w:val="No Spacing"/>
    <w:uiPriority w:val="1"/>
    <w:qFormat/>
    <w:rsid w:val="00A709B4"/>
    <w:rPr>
      <w:rFonts w:ascii="Cambria" w:hAnsi="Cambria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709B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709B4"/>
    <w:rPr>
      <w:rFonts w:ascii="Cambria" w:hAnsi="Cambria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09B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709B4"/>
    <w:rPr>
      <w:rFonts w:ascii="Cambria" w:hAnsi="Cambria"/>
      <w:sz w:val="22"/>
      <w:szCs w:val="22"/>
      <w:lang w:eastAsia="en-US"/>
    </w:rPr>
  </w:style>
  <w:style w:type="character" w:styleId="Hyperlink">
    <w:name w:val="Hyperlink"/>
    <w:uiPriority w:val="99"/>
    <w:unhideWhenUsed/>
    <w:rsid w:val="00A709B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09B4"/>
    <w:rPr>
      <w:rFonts w:ascii="Segoe UI" w:hAnsi="Segoe UI" w:cs="Segoe UI"/>
      <w:sz w:val="18"/>
      <w:szCs w:val="18"/>
      <w:lang w:eastAsia="en-US"/>
    </w:rPr>
  </w:style>
  <w:style w:type="character" w:customStyle="1" w:styleId="Heading4Char">
    <w:name w:val="Heading 4 Char"/>
    <w:link w:val="Heading4"/>
    <w:uiPriority w:val="9"/>
    <w:rsid w:val="00A709B4"/>
    <w:rPr>
      <w:rFonts w:eastAsia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A709B4"/>
    <w:pPr>
      <w:autoSpaceDE w:val="0"/>
      <w:autoSpaceDN w:val="0"/>
      <w:adjustRightInd w:val="0"/>
    </w:pPr>
    <w:rPr>
      <w:rFonts w:ascii="Guardian Egyptian Text" w:hAnsi="Guardian Egyptian Text" w:cs="Guardian Egyptian Tex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709B4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709B4"/>
    <w:rPr>
      <w:rFonts w:cs="Guardian Egyptian Text"/>
      <w:color w:val="EE595D"/>
      <w:sz w:val="17"/>
      <w:szCs w:val="17"/>
    </w:rPr>
  </w:style>
  <w:style w:type="character" w:styleId="SubtleEmphasis">
    <w:name w:val="Subtle Emphasis"/>
    <w:uiPriority w:val="19"/>
    <w:qFormat/>
    <w:rsid w:val="00A709B4"/>
    <w:rPr>
      <w:i/>
      <w:iCs/>
      <w:color w:val="404040"/>
    </w:rPr>
  </w:style>
  <w:style w:type="character" w:styleId="Emphasis">
    <w:name w:val="Emphasis"/>
    <w:uiPriority w:val="20"/>
    <w:qFormat/>
    <w:rsid w:val="00A709B4"/>
    <w:rPr>
      <w:i/>
      <w:iCs/>
    </w:rPr>
  </w:style>
  <w:style w:type="character" w:styleId="IntenseEmphasis">
    <w:name w:val="Intense Emphasis"/>
    <w:uiPriority w:val="21"/>
    <w:qFormat/>
    <w:rsid w:val="00A709B4"/>
    <w:rPr>
      <w:rFonts w:ascii="Cambria" w:hAnsi="Cambria"/>
      <w:i/>
      <w:iCs/>
      <w:color w:val="5B9BD5"/>
    </w:rPr>
  </w:style>
  <w:style w:type="table" w:styleId="TableGrid">
    <w:name w:val="Table Grid"/>
    <w:basedOn w:val="TableNormal"/>
    <w:uiPriority w:val="39"/>
    <w:rsid w:val="00E03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read\Documents\Custom%20Office%20Templates\TW%20BASIC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cd9dc8-5a2d-444a-92dc-1653e3c0a632">
      <Terms xmlns="http://schemas.microsoft.com/office/infopath/2007/PartnerControls"/>
    </lcf76f155ced4ddcb4097134ff3c332f>
    <TaxCatchAll xmlns="043399b9-502e-40c7-96ca-b569d043e1c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F3524CE54F84C818295BE19E1570D" ma:contentTypeVersion="12" ma:contentTypeDescription="Create a new document." ma:contentTypeScope="" ma:versionID="d83556aa8dfe3caaa8470b3ccf64525a">
  <xsd:schema xmlns:xsd="http://www.w3.org/2001/XMLSchema" xmlns:xs="http://www.w3.org/2001/XMLSchema" xmlns:p="http://schemas.microsoft.com/office/2006/metadata/properties" xmlns:ns2="21cd9dc8-5a2d-444a-92dc-1653e3c0a632" xmlns:ns3="043399b9-502e-40c7-96ca-b569d043e1ce" targetNamespace="http://schemas.microsoft.com/office/2006/metadata/properties" ma:root="true" ma:fieldsID="98ef2098bb8339a6cfcb15a28d566604" ns2:_="" ns3:_="">
    <xsd:import namespace="21cd9dc8-5a2d-444a-92dc-1653e3c0a632"/>
    <xsd:import namespace="043399b9-502e-40c7-96ca-b569d043e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d9dc8-5a2d-444a-92dc-1653e3c0a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7aa4949-e6af-4448-80ca-a617691f06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399b9-502e-40c7-96ca-b569d043e1c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a4c481-bf8e-4d2c-9d24-1593c114d823}" ma:internalName="TaxCatchAll" ma:showField="CatchAllData" ma:web="043399b9-502e-40c7-96ca-b569d043e1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31AECF-A417-4C5C-B8EA-4ECAB8CCE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34027D-EBF5-4B0E-BEF6-BF71F477DAB3}">
  <ds:schemaRefs>
    <ds:schemaRef ds:uri="043399b9-502e-40c7-96ca-b569d043e1ce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1cd9dc8-5a2d-444a-92dc-1653e3c0a632"/>
  </ds:schemaRefs>
</ds:datastoreItem>
</file>

<file path=customXml/itemProps3.xml><?xml version="1.0" encoding="utf-8"?>
<ds:datastoreItem xmlns:ds="http://schemas.openxmlformats.org/officeDocument/2006/customXml" ds:itemID="{F523C442-787D-4235-AA63-352E79DBC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d9dc8-5a2d-444a-92dc-1653e3c0a632"/>
    <ds:schemaRef ds:uri="043399b9-502e-40c7-96ca-b569d043e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TW BASIC WORD TEMPLATE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O'Connor</dc:creator>
  <cp:keywords/>
  <dc:description/>
  <cp:lastModifiedBy>Naomi Shea</cp:lastModifiedBy>
  <cp:revision>2</cp:revision>
  <cp:lastPrinted>2017-09-04T16:17:00Z</cp:lastPrinted>
  <dcterms:created xsi:type="dcterms:W3CDTF">2022-11-14T11:58:00Z</dcterms:created>
  <dcterms:modified xsi:type="dcterms:W3CDTF">2022-11-14T11:58:00Z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0x010100563F3524CE54F84C818295BE19E1570D</vt:lpwstr>
  </property>
</Properties>
</file>